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AA0" w:rsidRPr="00267438" w:rsidRDefault="00843AA0" w:rsidP="00B171D9">
      <w:pPr>
        <w:pStyle w:val="ConsPlusNormal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  <w:lang w:eastAsia="en-US"/>
        </w:rPr>
        <w:t xml:space="preserve">Приложение </w:t>
      </w:r>
    </w:p>
    <w:p w:rsidR="00843AA0" w:rsidRPr="00267438" w:rsidRDefault="00843AA0" w:rsidP="00B171D9">
      <w:pPr>
        <w:pStyle w:val="ConsPlusNormal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  <w:lang w:eastAsia="en-US"/>
        </w:rPr>
        <w:t>к административному регламенту</w:t>
      </w:r>
    </w:p>
    <w:p w:rsidR="00843AA0" w:rsidRPr="00267438" w:rsidRDefault="00843AA0" w:rsidP="00B171D9">
      <w:pPr>
        <w:pStyle w:val="ConsPlusNormal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  <w:lang w:eastAsia="en-US"/>
        </w:rPr>
        <w:t xml:space="preserve"> «Выдача разрешения на право организации розничного рынка,</w:t>
      </w:r>
    </w:p>
    <w:p w:rsidR="00843AA0" w:rsidRPr="00267438" w:rsidRDefault="00843AA0" w:rsidP="00B171D9">
      <w:pPr>
        <w:pStyle w:val="ConsPlusNormal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  <w:lang w:eastAsia="en-US"/>
        </w:rPr>
        <w:t xml:space="preserve"> расположенного на территории </w:t>
      </w:r>
    </w:p>
    <w:p w:rsidR="00843AA0" w:rsidRPr="00267438" w:rsidRDefault="00843AA0" w:rsidP="00B171D9">
      <w:pPr>
        <w:pStyle w:val="ConsPlusNormal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i/>
          <w:sz w:val="26"/>
          <w:szCs w:val="26"/>
        </w:rPr>
        <w:t>… … (наименование муниципального образования)</w:t>
      </w:r>
      <w:r w:rsidRPr="00267438">
        <w:rPr>
          <w:rFonts w:ascii="Times New Roman" w:hAnsi="Times New Roman" w:cs="Times New Roman"/>
          <w:sz w:val="26"/>
          <w:szCs w:val="26"/>
          <w:lang w:eastAsia="en-US"/>
        </w:rPr>
        <w:t xml:space="preserve">» </w:t>
      </w:r>
    </w:p>
    <w:p w:rsidR="00843AA0" w:rsidRPr="00267438" w:rsidRDefault="00843AA0" w:rsidP="00B171D9">
      <w:pPr>
        <w:pStyle w:val="ConsPlusNormal"/>
        <w:ind w:firstLine="680"/>
        <w:jc w:val="right"/>
        <w:rPr>
          <w:rFonts w:ascii="Times New Roman" w:hAnsi="Times New Roman" w:cs="Times New Roman"/>
          <w:sz w:val="26"/>
          <w:szCs w:val="26"/>
        </w:rPr>
      </w:pPr>
    </w:p>
    <w:p w:rsidR="00843AA0" w:rsidRPr="00267438" w:rsidRDefault="00843AA0" w:rsidP="00B171D9">
      <w:pPr>
        <w:pStyle w:val="ConsPlusNormal"/>
        <w:ind w:firstLine="680"/>
        <w:jc w:val="right"/>
        <w:rPr>
          <w:rFonts w:ascii="Times New Roman" w:hAnsi="Times New Roman" w:cs="Times New Roman"/>
          <w:sz w:val="26"/>
          <w:szCs w:val="26"/>
          <w:lang w:eastAsia="en-US"/>
        </w:rPr>
      </w:pPr>
    </w:p>
    <w:p w:rsidR="00843AA0" w:rsidRPr="00267438" w:rsidRDefault="00843AA0" w:rsidP="00B171D9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Главе администрации</w:t>
      </w:r>
    </w:p>
    <w:p w:rsidR="00843AA0" w:rsidRPr="00267438" w:rsidRDefault="00843AA0" w:rsidP="00B171D9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i/>
          <w:sz w:val="26"/>
          <w:szCs w:val="26"/>
        </w:rPr>
        <w:t>… … (наименование муниципального образования)</w:t>
      </w:r>
    </w:p>
    <w:p w:rsidR="00843AA0" w:rsidRPr="00267438" w:rsidRDefault="00843AA0" w:rsidP="00B171D9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i/>
          <w:sz w:val="26"/>
          <w:szCs w:val="26"/>
        </w:rPr>
        <w:t>_________________________________________-</w:t>
      </w:r>
    </w:p>
    <w:p w:rsidR="00843AA0" w:rsidRPr="00267438" w:rsidRDefault="00843AA0" w:rsidP="00B171D9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</w:p>
    <w:p w:rsidR="00843AA0" w:rsidRPr="00267438" w:rsidRDefault="00843AA0" w:rsidP="00B171D9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от _____________________________</w:t>
      </w:r>
    </w:p>
    <w:p w:rsidR="00843AA0" w:rsidRPr="00267438" w:rsidRDefault="00843AA0" w:rsidP="00B171D9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i/>
          <w:sz w:val="26"/>
          <w:szCs w:val="26"/>
        </w:rPr>
        <w:t xml:space="preserve">(полное наименование юридического лица, </w:t>
      </w:r>
    </w:p>
    <w:p w:rsidR="00843AA0" w:rsidRPr="00267438" w:rsidRDefault="00843AA0" w:rsidP="00B171D9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i/>
          <w:sz w:val="26"/>
          <w:szCs w:val="26"/>
        </w:rPr>
        <w:t>сокращенное наименование (если имеется)</w:t>
      </w:r>
    </w:p>
    <w:p w:rsidR="00843AA0" w:rsidRPr="00267438" w:rsidRDefault="00843AA0" w:rsidP="00B171D9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843AA0" w:rsidRPr="00267438" w:rsidRDefault="00843AA0" w:rsidP="00B171D9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i/>
          <w:sz w:val="26"/>
          <w:szCs w:val="26"/>
        </w:rPr>
        <w:t>организационно-правовая форма)</w:t>
      </w:r>
    </w:p>
    <w:p w:rsidR="00843AA0" w:rsidRPr="00267438" w:rsidRDefault="00843AA0" w:rsidP="00B171D9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843AA0" w:rsidRPr="00267438" w:rsidRDefault="00843AA0" w:rsidP="00B171D9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i/>
          <w:sz w:val="26"/>
          <w:szCs w:val="26"/>
        </w:rPr>
        <w:t>(адрес места нахождения)</w:t>
      </w:r>
    </w:p>
    <w:p w:rsidR="00843AA0" w:rsidRPr="00267438" w:rsidRDefault="00843AA0" w:rsidP="00B171D9">
      <w:pPr>
        <w:pStyle w:val="ConsPlusNonformat"/>
        <w:ind w:firstLine="68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843AA0" w:rsidRPr="00267438" w:rsidRDefault="00843AA0" w:rsidP="00B171D9">
      <w:pPr>
        <w:pStyle w:val="ConsPlusNonformat"/>
        <w:ind w:firstLine="680"/>
        <w:jc w:val="center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ЗАЯВЛЕНИЕ</w:t>
      </w:r>
    </w:p>
    <w:p w:rsidR="00843AA0" w:rsidRPr="00267438" w:rsidRDefault="00843AA0" w:rsidP="00B171D9">
      <w:pPr>
        <w:pStyle w:val="ConsPlusNonformat"/>
        <w:ind w:firstLine="6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3AA0" w:rsidRPr="00267438" w:rsidRDefault="00843AA0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 xml:space="preserve">Прошу выдать разрешение на право организации розничного рынка по адресу </w:t>
      </w:r>
      <w:r w:rsidRPr="00267438">
        <w:rPr>
          <w:rFonts w:ascii="Times New Roman" w:hAnsi="Times New Roman" w:cs="Times New Roman"/>
          <w:i/>
          <w:sz w:val="26"/>
          <w:szCs w:val="26"/>
        </w:rPr>
        <w:t>(место нахождения объекта или объектов недвижимости)</w:t>
      </w:r>
      <w:r w:rsidRPr="00267438">
        <w:rPr>
          <w:rFonts w:ascii="Times New Roman" w:hAnsi="Times New Roman" w:cs="Times New Roman"/>
          <w:sz w:val="26"/>
          <w:szCs w:val="26"/>
        </w:rPr>
        <w:t>:</w:t>
      </w:r>
    </w:p>
    <w:p w:rsidR="00843AA0" w:rsidRPr="00267438" w:rsidRDefault="00843AA0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</w:p>
    <w:p w:rsidR="00843AA0" w:rsidRPr="00267438" w:rsidRDefault="00843AA0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i/>
          <w:sz w:val="26"/>
          <w:szCs w:val="26"/>
        </w:rPr>
        <w:t>(тип рынка, который предлагается организовать)</w:t>
      </w:r>
    </w:p>
    <w:p w:rsidR="00843AA0" w:rsidRPr="00267438" w:rsidRDefault="00843AA0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</w:p>
    <w:p w:rsidR="00843AA0" w:rsidRPr="00267438" w:rsidRDefault="00843AA0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i/>
          <w:sz w:val="26"/>
          <w:szCs w:val="26"/>
        </w:rPr>
        <w:t>(место расположения объекта или объектов недвижимости, где предполагается организовать рынок)</w:t>
      </w:r>
    </w:p>
    <w:p w:rsidR="00843AA0" w:rsidRPr="00267438" w:rsidRDefault="00843AA0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Государственный регистрационный номер записи о создании  юридического лица: ________________________________________________</w:t>
      </w:r>
    </w:p>
    <w:p w:rsidR="00843AA0" w:rsidRPr="00267438" w:rsidRDefault="00843AA0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Данные документа, подтверждающего факт внесения сведений о юридическом лице в Единый государственный реестр юридических лиц: _________________________________________________________________</w:t>
      </w:r>
    </w:p>
    <w:p w:rsidR="00843AA0" w:rsidRPr="00267438" w:rsidRDefault="00843AA0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Идентификационный номер налогоплательщика:______________________</w:t>
      </w:r>
    </w:p>
    <w:p w:rsidR="00843AA0" w:rsidRPr="00267438" w:rsidRDefault="00843AA0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Данные документа о постановке юридического лица на учет в налоговом органе: ______________________________________________________________</w:t>
      </w:r>
    </w:p>
    <w:p w:rsidR="00843AA0" w:rsidRPr="00267438" w:rsidRDefault="00843AA0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</w:p>
    <w:p w:rsidR="00843AA0" w:rsidRPr="00267438" w:rsidRDefault="00843AA0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Приложение: на ______ листах</w:t>
      </w:r>
    </w:p>
    <w:p w:rsidR="00843AA0" w:rsidRPr="00267438" w:rsidRDefault="00843AA0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</w:p>
    <w:p w:rsidR="00843AA0" w:rsidRPr="00267438" w:rsidRDefault="00843AA0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Pr="00267438">
        <w:rPr>
          <w:rFonts w:ascii="Times New Roman" w:hAnsi="Times New Roman" w:cs="Times New Roman"/>
          <w:sz w:val="26"/>
          <w:szCs w:val="26"/>
        </w:rPr>
        <w:tab/>
      </w:r>
      <w:r w:rsidRPr="00267438">
        <w:rPr>
          <w:rFonts w:ascii="Times New Roman" w:hAnsi="Times New Roman" w:cs="Times New Roman"/>
          <w:sz w:val="26"/>
          <w:szCs w:val="26"/>
        </w:rPr>
        <w:tab/>
        <w:t xml:space="preserve">      ___________________</w:t>
      </w:r>
    </w:p>
    <w:p w:rsidR="00843AA0" w:rsidRPr="00267438" w:rsidRDefault="00843AA0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i/>
          <w:sz w:val="26"/>
          <w:szCs w:val="26"/>
        </w:rPr>
        <w:t xml:space="preserve"> (дата, подпись руководителя, печать (при наличии))</w:t>
      </w:r>
      <w:r w:rsidRPr="00267438">
        <w:rPr>
          <w:rFonts w:ascii="Times New Roman" w:hAnsi="Times New Roman" w:cs="Times New Roman"/>
          <w:sz w:val="26"/>
          <w:szCs w:val="26"/>
        </w:rPr>
        <w:tab/>
      </w:r>
      <w:r w:rsidRPr="00267438">
        <w:rPr>
          <w:rFonts w:ascii="Times New Roman" w:hAnsi="Times New Roman" w:cs="Times New Roman"/>
          <w:sz w:val="26"/>
          <w:szCs w:val="26"/>
        </w:rPr>
        <w:tab/>
      </w:r>
      <w:r w:rsidRPr="00267438">
        <w:rPr>
          <w:rFonts w:ascii="Times New Roman" w:hAnsi="Times New Roman" w:cs="Times New Roman"/>
          <w:i/>
          <w:sz w:val="26"/>
          <w:szCs w:val="26"/>
        </w:rPr>
        <w:t xml:space="preserve">       (Ф.И.О.)</w:t>
      </w:r>
    </w:p>
    <w:p w:rsidR="00843AA0" w:rsidRPr="00267438" w:rsidRDefault="00843AA0" w:rsidP="00B171D9">
      <w:pPr>
        <w:keepNext/>
        <w:keepLines/>
        <w:ind w:firstLine="68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843AA0" w:rsidRDefault="00843AA0"/>
    <w:sectPr w:rsidR="00843AA0" w:rsidSect="006F6663">
      <w:headerReference w:type="default" r:id="rId6"/>
      <w:headerReference w:type="first" r:id="rId7"/>
      <w:pgSz w:w="11906" w:h="16838"/>
      <w:pgMar w:top="1134" w:right="850" w:bottom="719" w:left="1701" w:header="70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AA0" w:rsidRDefault="00843AA0" w:rsidP="006F6663">
      <w:r>
        <w:separator/>
      </w:r>
    </w:p>
  </w:endnote>
  <w:endnote w:type="continuationSeparator" w:id="0">
    <w:p w:rsidR="00843AA0" w:rsidRDefault="00843AA0" w:rsidP="006F66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AA0" w:rsidRDefault="00843AA0" w:rsidP="006F6663">
      <w:r>
        <w:separator/>
      </w:r>
    </w:p>
  </w:footnote>
  <w:footnote w:type="continuationSeparator" w:id="0">
    <w:p w:rsidR="00843AA0" w:rsidRDefault="00843AA0" w:rsidP="006F66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AA0" w:rsidRDefault="00843AA0">
    <w:pPr>
      <w:pStyle w:val="Header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10pt;height:11.5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843AA0" w:rsidRDefault="00843AA0">
                <w:pPr>
                  <w:pStyle w:val="Header"/>
                </w:pPr>
                <w:r>
                  <w:rPr>
                    <w:rStyle w:val="PageNumber"/>
                    <w:rFonts w:ascii="Times New Roman" w:hAnsi="Times New Roman"/>
                    <w:sz w:val="20"/>
                    <w:szCs w:val="20"/>
                  </w:rPr>
                  <w:fldChar w:fldCharType="begin"/>
                </w:r>
                <w:r>
                  <w:rPr>
                    <w:rStyle w:val="PageNumber"/>
                    <w:rFonts w:ascii="Times New Roman" w:hAnsi="Times New Roman"/>
                    <w:sz w:val="20"/>
                    <w:szCs w:val="20"/>
                  </w:rPr>
                  <w:instrText xml:space="preserve"> PAGE </w:instrText>
                </w:r>
                <w:r>
                  <w:rPr>
                    <w:rStyle w:val="PageNumber"/>
                    <w:rFonts w:ascii="Times New Roman" w:hAnsi="Times New Roman"/>
                    <w:sz w:val="20"/>
                    <w:szCs w:val="20"/>
                  </w:rPr>
                  <w:fldChar w:fldCharType="separate"/>
                </w:r>
                <w:r>
                  <w:rPr>
                    <w:rStyle w:val="PageNumber"/>
                    <w:rFonts w:ascii="Times New Roman" w:hAnsi="Times New Roman"/>
                    <w:noProof/>
                    <w:sz w:val="20"/>
                    <w:szCs w:val="20"/>
                  </w:rPr>
                  <w:t>1</w:t>
                </w:r>
                <w:r>
                  <w:rPr>
                    <w:rStyle w:val="PageNumber"/>
                    <w:rFonts w:ascii="Times New Roman" w:hAnsi="Times New Roman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AA0" w:rsidRDefault="00843AA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71D9"/>
    <w:rsid w:val="0006184A"/>
    <w:rsid w:val="00267438"/>
    <w:rsid w:val="00342E1E"/>
    <w:rsid w:val="003C7401"/>
    <w:rsid w:val="00433F80"/>
    <w:rsid w:val="005D5316"/>
    <w:rsid w:val="006F6663"/>
    <w:rsid w:val="00843AA0"/>
    <w:rsid w:val="008D7BA5"/>
    <w:rsid w:val="00AE624A"/>
    <w:rsid w:val="00B171D9"/>
    <w:rsid w:val="00D261A7"/>
    <w:rsid w:val="00D27D6D"/>
    <w:rsid w:val="00E4323D"/>
    <w:rsid w:val="00F31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1D9"/>
    <w:pPr>
      <w:widowControl w:val="0"/>
      <w:suppressAutoHyphens/>
    </w:pPr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rsid w:val="00B171D9"/>
    <w:rPr>
      <w:rFonts w:cs="Times New Roman"/>
    </w:rPr>
  </w:style>
  <w:style w:type="paragraph" w:styleId="Header">
    <w:name w:val="header"/>
    <w:basedOn w:val="Normal"/>
    <w:link w:val="HeaderChar"/>
    <w:uiPriority w:val="99"/>
    <w:rsid w:val="00B171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171D9"/>
    <w:rPr>
      <w:rFonts w:ascii="Arial Unicode MS" w:eastAsia="Times New Roman" w:hAnsi="Arial Unicode MS" w:cs="Arial Unicode MS"/>
      <w:color w:val="000000"/>
      <w:sz w:val="24"/>
      <w:szCs w:val="24"/>
      <w:lang w:eastAsia="zh-CN"/>
    </w:rPr>
  </w:style>
  <w:style w:type="paragraph" w:customStyle="1" w:styleId="ConsPlusNormal">
    <w:name w:val="ConsPlusNormal"/>
    <w:uiPriority w:val="99"/>
    <w:rsid w:val="00B171D9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ConsPlusNonformat">
    <w:name w:val="ConsPlusNonformat"/>
    <w:uiPriority w:val="99"/>
    <w:rsid w:val="00B171D9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242</Words>
  <Characters>1380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</dc:title>
  <dc:subject/>
  <dc:creator>verselsov</dc:creator>
  <cp:keywords/>
  <dc:description/>
  <cp:lastModifiedBy>KITSELSOVET</cp:lastModifiedBy>
  <cp:revision>2</cp:revision>
  <dcterms:created xsi:type="dcterms:W3CDTF">2021-08-03T07:10:00Z</dcterms:created>
  <dcterms:modified xsi:type="dcterms:W3CDTF">2021-08-03T07:10:00Z</dcterms:modified>
</cp:coreProperties>
</file>