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5F" w:rsidRDefault="00DD7E5F" w:rsidP="003E77AF">
      <w:pPr>
        <w:jc w:val="center"/>
        <w:rPr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1.25pt" fillcolor="window">
            <v:imagedata r:id="rId5" o:title=""/>
          </v:shape>
        </w:pict>
      </w:r>
      <w:r>
        <w:t xml:space="preserve"> </w:t>
      </w:r>
    </w:p>
    <w:p w:rsidR="00DD7E5F" w:rsidRDefault="00DD7E5F" w:rsidP="00FF3C17">
      <w:pPr>
        <w:pStyle w:val="Heading3"/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 О С Т А Н О В Л Е Н И Е</w:t>
      </w:r>
    </w:p>
    <w:p w:rsidR="00DD7E5F" w:rsidRDefault="00DD7E5F" w:rsidP="00FF3C17">
      <w:pPr>
        <w:pStyle w:val="Heading4"/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АДМИНИСТРАЦИИ ЛОПАТИНСКОГО СЕЛЬСОВЕТА</w:t>
      </w:r>
    </w:p>
    <w:p w:rsidR="00DD7E5F" w:rsidRDefault="00DD7E5F" w:rsidP="00FF3C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ЛОПАТИНСКОГО РАЙОНА ПЕНЗЕНСКОЙ ОБЛАСТИ</w:t>
      </w:r>
    </w:p>
    <w:p w:rsidR="00DD7E5F" w:rsidRPr="00FF3C17" w:rsidRDefault="00DD7E5F" w:rsidP="003E77AF">
      <w:pPr>
        <w:jc w:val="center"/>
        <w:rPr>
          <w:b/>
          <w:sz w:val="16"/>
          <w:szCs w:val="16"/>
        </w:rPr>
      </w:pPr>
    </w:p>
    <w:p w:rsidR="00DD7E5F" w:rsidRPr="00B01425" w:rsidRDefault="00DD7E5F" w:rsidP="003E77AF">
      <w:pPr>
        <w:jc w:val="center"/>
        <w:rPr>
          <w:b/>
          <w:u w:val="single"/>
        </w:rPr>
      </w:pPr>
      <w:r w:rsidRPr="00B01425">
        <w:rPr>
          <w:b/>
          <w:u w:val="single"/>
        </w:rPr>
        <w:t xml:space="preserve">от  </w:t>
      </w:r>
      <w:r>
        <w:rPr>
          <w:b/>
          <w:u w:val="single"/>
        </w:rPr>
        <w:t xml:space="preserve">12.05.2021 </w:t>
      </w:r>
      <w:r w:rsidRPr="00B01425">
        <w:rPr>
          <w:b/>
          <w:u w:val="single"/>
        </w:rPr>
        <w:t xml:space="preserve">№ </w:t>
      </w:r>
      <w:r>
        <w:rPr>
          <w:b/>
          <w:u w:val="single"/>
        </w:rPr>
        <w:t>48</w:t>
      </w:r>
    </w:p>
    <w:p w:rsidR="00DD7E5F" w:rsidRPr="00B01425" w:rsidRDefault="00DD7E5F" w:rsidP="003E77AF">
      <w:pPr>
        <w:rPr>
          <w:b/>
        </w:rPr>
      </w:pPr>
      <w:r w:rsidRPr="00B01425">
        <w:rPr>
          <w:b/>
        </w:rPr>
        <w:t xml:space="preserve">                                                                    с. Лопатино</w:t>
      </w:r>
    </w:p>
    <w:p w:rsidR="00DD7E5F" w:rsidRPr="00FF3C17" w:rsidRDefault="00DD7E5F" w:rsidP="003E77AF">
      <w:pPr>
        <w:rPr>
          <w:sz w:val="16"/>
          <w:szCs w:val="16"/>
        </w:rPr>
      </w:pPr>
    </w:p>
    <w:p w:rsidR="00DD7E5F" w:rsidRPr="00453473" w:rsidRDefault="00DD7E5F" w:rsidP="0073651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53473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D7E5F" w:rsidRPr="00453473" w:rsidRDefault="00DD7E5F" w:rsidP="00736517">
      <w:pPr>
        <w:pStyle w:val="ConsPlusNormal"/>
        <w:ind w:firstLine="567"/>
        <w:jc w:val="center"/>
        <w:rPr>
          <w:sz w:val="24"/>
          <w:szCs w:val="24"/>
        </w:rPr>
      </w:pPr>
    </w:p>
    <w:p w:rsidR="00DD7E5F" w:rsidRPr="00453473" w:rsidRDefault="00DD7E5F" w:rsidP="00966048">
      <w:pPr>
        <w:jc w:val="both"/>
        <w:rPr>
          <w:color w:val="000000"/>
          <w:spacing w:val="-4"/>
        </w:rPr>
      </w:pPr>
      <w:r w:rsidRPr="00453473">
        <w:t xml:space="preserve">В соответствии с Земельным кодексом Российской Федерации, Федеральным </w:t>
      </w:r>
      <w:r w:rsidRPr="00453473">
        <w:rPr>
          <w:rStyle w:val="-"/>
        </w:rPr>
        <w:t>законом</w:t>
      </w:r>
      <w:r w:rsidRPr="00453473">
        <w:t xml:space="preserve"> от 27.07.2010 № 210-ФЗ «Об организации предоставления государственных и муниципальных услуг», руководствуясь постановлениями </w:t>
      </w:r>
      <w:r w:rsidRPr="00453473">
        <w:rPr>
          <w:color w:val="000000"/>
        </w:rPr>
        <w:t xml:space="preserve">постановлением администрации Лопатинского сельсовета  Лопатинского района Пензенской области от </w:t>
      </w:r>
      <w:r w:rsidRPr="00453473">
        <w:rPr>
          <w:color w:val="00000A"/>
        </w:rPr>
        <w:t>05.07.2012 №84 «</w:t>
      </w:r>
      <w:r w:rsidRPr="00453473">
        <w:rPr>
          <w:color w:val="000000"/>
          <w:spacing w:val="-4"/>
        </w:rPr>
        <w:t>Об утверждении порядка разработки и утверждения административных регламентов предоставления муниципальных услуг администрацией Лопатинского сельсовета Лопатинского района Пензенской области</w:t>
      </w:r>
      <w:r w:rsidRPr="00453473">
        <w:t xml:space="preserve">», постановлением </w:t>
      </w:r>
      <w:r w:rsidRPr="00453473">
        <w:rPr>
          <w:color w:val="000000"/>
        </w:rPr>
        <w:t>администрации Лопатинского сельсовета  Лопатинского района Пензенской области</w:t>
      </w:r>
      <w:r w:rsidRPr="00453473">
        <w:rPr>
          <w:color w:val="FF0000"/>
        </w:rPr>
        <w:t xml:space="preserve"> </w:t>
      </w:r>
      <w:r w:rsidRPr="00453473">
        <w:rPr>
          <w:color w:val="00000A"/>
        </w:rPr>
        <w:t xml:space="preserve">от </w:t>
      </w:r>
      <w:r w:rsidRPr="00453473">
        <w:t>21.12.2020 года  № 127</w:t>
      </w:r>
      <w:r w:rsidRPr="00453473">
        <w:rPr>
          <w:color w:val="00000A"/>
        </w:rPr>
        <w:t xml:space="preserve"> «</w:t>
      </w:r>
      <w:r w:rsidRPr="00453473">
        <w:rPr>
          <w:bCs/>
          <w:color w:val="000000"/>
        </w:rPr>
        <w:t xml:space="preserve">Об утверждении реестра муниципальных услуг Лопатинского сельсовета   </w:t>
      </w:r>
      <w:r w:rsidRPr="00453473">
        <w:rPr>
          <w:color w:val="000000"/>
        </w:rPr>
        <w:t>Лопатинского</w:t>
      </w:r>
      <w:r w:rsidRPr="00453473">
        <w:rPr>
          <w:bCs/>
          <w:color w:val="000000"/>
        </w:rPr>
        <w:t xml:space="preserve"> района Пензенской области</w:t>
      </w:r>
      <w:r w:rsidRPr="00453473">
        <w:rPr>
          <w:color w:val="000000"/>
        </w:rPr>
        <w:t>», руководствуясь ст.21 Устава Лопатинского сельсовета  Лопатинского района Пензенской области (с последующими изменениями),</w:t>
      </w:r>
    </w:p>
    <w:p w:rsidR="00DD7E5F" w:rsidRPr="00453473" w:rsidRDefault="00DD7E5F" w:rsidP="00966048">
      <w:pPr>
        <w:spacing w:before="120"/>
        <w:jc w:val="both"/>
      </w:pPr>
      <w:r w:rsidRPr="00453473">
        <w:t>администрация Лопатинского сельсовета Лопатинского района Пензенской области постановляет: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453473">
          <w:rPr>
            <w:rFonts w:ascii="Times New Roman" w:hAnsi="Times New Roman"/>
            <w:sz w:val="24"/>
            <w:szCs w:val="24"/>
          </w:rPr>
          <w:t>регламент</w:t>
        </w:r>
      </w:hyperlink>
      <w:r w:rsidRPr="00453473">
        <w:rPr>
          <w:rFonts w:ascii="Times New Roman" w:hAnsi="Times New Roman"/>
          <w:sz w:val="24"/>
          <w:szCs w:val="24"/>
        </w:rPr>
        <w:t xml:space="preserve">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(далее – Административный регламент)</w:t>
      </w:r>
      <w:r>
        <w:rPr>
          <w:rFonts w:ascii="Times New Roman" w:hAnsi="Times New Roman"/>
          <w:position w:val="-2"/>
          <w:sz w:val="24"/>
          <w:szCs w:val="24"/>
        </w:rPr>
        <w:t>.</w:t>
      </w:r>
    </w:p>
    <w:p w:rsidR="00DD7E5F" w:rsidRPr="00453473" w:rsidRDefault="00DD7E5F" w:rsidP="00966048">
      <w:pPr>
        <w:widowControl w:val="0"/>
        <w:autoSpaceDE w:val="0"/>
        <w:autoSpaceDN w:val="0"/>
        <w:adjustRightInd w:val="0"/>
        <w:jc w:val="both"/>
      </w:pPr>
      <w:r w:rsidRPr="00453473">
        <w:rPr>
          <w:position w:val="-2"/>
        </w:rPr>
        <w:t xml:space="preserve">          2. Признать утратившими силу постановление администрации Лопатинского сельсовета Лопатинского района Пензенской области от 26.07.2016 №308 «</w:t>
      </w:r>
      <w:r w:rsidRPr="00453473">
        <w:t xml:space="preserve">Об утверждении административного регламента </w:t>
      </w:r>
      <w:r w:rsidRPr="00453473">
        <w:rPr>
          <w:bCs/>
        </w:rPr>
        <w:t xml:space="preserve">предоставления </w:t>
      </w:r>
      <w:r w:rsidRPr="00453473">
        <w:t>администрацией Лопатинского</w:t>
      </w:r>
      <w:r w:rsidRPr="00453473">
        <w:rPr>
          <w:bCs/>
        </w:rPr>
        <w:t xml:space="preserve"> сельсовета </w:t>
      </w:r>
      <w:r w:rsidRPr="00453473">
        <w:t xml:space="preserve"> Лопатинского района Пензенской области</w:t>
      </w:r>
      <w:r w:rsidRPr="00453473">
        <w:rPr>
          <w:bCs/>
        </w:rPr>
        <w:t xml:space="preserve"> муниципальной услуги  </w:t>
      </w:r>
      <w:r w:rsidRPr="00453473">
        <w:rPr>
          <w:rStyle w:val="a0"/>
          <w:color w:val="auto"/>
        </w:rPr>
        <w:t>"Постановка на учет многодетных семей, имеющих право на предоставление земельных участков для индивидуального жилищного строительства в собственность бесплатно"</w:t>
      </w:r>
    </w:p>
    <w:p w:rsidR="00DD7E5F" w:rsidRPr="00453473" w:rsidRDefault="00DD7E5F" w:rsidP="0096604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bCs/>
          <w:sz w:val="24"/>
          <w:szCs w:val="24"/>
          <w:lang w:eastAsia="ar-SA"/>
        </w:rPr>
        <w:t xml:space="preserve">          3</w:t>
      </w:r>
      <w:r w:rsidRPr="00453473">
        <w:rPr>
          <w:rFonts w:ascii="Times New Roman" w:hAnsi="Times New Roman"/>
          <w:sz w:val="24"/>
          <w:szCs w:val="24"/>
        </w:rPr>
        <w:t>. Опубликовать настоящее постановление в информационном бюллетене Лопатинского сельсовета Лопатинского района Пензенской области «Сельские ведомости» и на официальном сайте администрации Лопатинского сельсовета Лопатинского района Пензенской области  в информационно-телекоммуникационной сети «Интернет».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главу администрации Лопатинского сельсовета Лопатинского района Пензенской области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7E5F" w:rsidRPr="00453473" w:rsidRDefault="00DD7E5F" w:rsidP="00736517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ab/>
      </w:r>
    </w:p>
    <w:p w:rsidR="00DD7E5F" w:rsidRPr="00453473" w:rsidRDefault="00DD7E5F" w:rsidP="003F18D1">
      <w:r w:rsidRPr="00453473">
        <w:t>Глава администрации                                                                   Н.М.Сорокин</w:t>
      </w:r>
    </w:p>
    <w:p w:rsidR="00DD7E5F" w:rsidRPr="00453473" w:rsidRDefault="00DD7E5F" w:rsidP="003F18D1">
      <w:r w:rsidRPr="00453473">
        <w:t>Лопатинского сельсовета</w:t>
      </w:r>
    </w:p>
    <w:p w:rsidR="00DD7E5F" w:rsidRPr="00453473" w:rsidRDefault="00DD7E5F" w:rsidP="003F18D1">
      <w:r w:rsidRPr="00453473">
        <w:t xml:space="preserve">Лопатинского района </w:t>
      </w:r>
    </w:p>
    <w:p w:rsidR="00DD7E5F" w:rsidRPr="00453473" w:rsidRDefault="00DD7E5F" w:rsidP="003F18D1">
      <w:r w:rsidRPr="00453473">
        <w:t>Пензенской области</w:t>
      </w:r>
    </w:p>
    <w:p w:rsidR="00DD7E5F" w:rsidRPr="00453473" w:rsidRDefault="00DD7E5F" w:rsidP="003F18D1"/>
    <w:p w:rsidR="00DD7E5F" w:rsidRPr="00453473" w:rsidRDefault="00DD7E5F" w:rsidP="006C228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473">
        <w:rPr>
          <w:rFonts w:ascii="Times New Roman" w:hAnsi="Times New Roman"/>
          <w:sz w:val="24"/>
          <w:szCs w:val="24"/>
        </w:rPr>
        <w:t>постановлением</w:t>
      </w:r>
    </w:p>
    <w:p w:rsidR="00DD7E5F" w:rsidRPr="00453473" w:rsidRDefault="00DD7E5F" w:rsidP="00736517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 xml:space="preserve">администрации Лопатинского сельсовета </w:t>
      </w:r>
    </w:p>
    <w:p w:rsidR="00DD7E5F" w:rsidRPr="00453473" w:rsidRDefault="00DD7E5F" w:rsidP="00736517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 xml:space="preserve">Лопатинского района Пензенской области </w:t>
      </w:r>
    </w:p>
    <w:p w:rsidR="00DD7E5F" w:rsidRPr="00453473" w:rsidRDefault="00DD7E5F" w:rsidP="00736517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5347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12.05.2021</w:t>
      </w:r>
      <w:r w:rsidRPr="00453473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</w:t>
      </w:r>
    </w:p>
    <w:p w:rsidR="00DD7E5F" w:rsidRPr="00453473" w:rsidRDefault="00DD7E5F" w:rsidP="00736517">
      <w:pPr>
        <w:pStyle w:val="ConsPlusTitle"/>
        <w:ind w:firstLine="567"/>
        <w:jc w:val="center"/>
        <w:rPr>
          <w:b w:val="0"/>
          <w:sz w:val="24"/>
          <w:szCs w:val="24"/>
        </w:rPr>
      </w:pPr>
    </w:p>
    <w:p w:rsidR="00DD7E5F" w:rsidRPr="00453473" w:rsidRDefault="00DD7E5F" w:rsidP="00736517">
      <w:pPr>
        <w:ind w:firstLine="567"/>
        <w:jc w:val="center"/>
        <w:rPr>
          <w:b/>
        </w:rPr>
      </w:pPr>
      <w:r w:rsidRPr="00453473">
        <w:rPr>
          <w:b/>
        </w:rPr>
        <w:t>Административный регламент</w:t>
      </w:r>
    </w:p>
    <w:p w:rsidR="00DD7E5F" w:rsidRPr="00453473" w:rsidRDefault="00DD7E5F" w:rsidP="0073651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5347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453473">
        <w:rPr>
          <w:rFonts w:ascii="Times New Roman" w:hAnsi="Times New Roman" w:cs="Times New Roman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D7E5F" w:rsidRPr="006C2280" w:rsidRDefault="00DD7E5F" w:rsidP="0073651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453473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DD7E5F" w:rsidRPr="006C2280" w:rsidRDefault="00DD7E5F" w:rsidP="00736517">
      <w:pPr>
        <w:pStyle w:val="ConsPlusNormal"/>
        <w:ind w:firstLine="567"/>
        <w:jc w:val="both"/>
        <w:rPr>
          <w:sz w:val="16"/>
          <w:szCs w:val="16"/>
        </w:rPr>
      </w:pPr>
    </w:p>
    <w:p w:rsidR="00DD7E5F" w:rsidRPr="00453473" w:rsidRDefault="00DD7E5F" w:rsidP="006C2280">
      <w:pPr>
        <w:pStyle w:val="ConsPlusNormal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b/>
          <w:sz w:val="24"/>
          <w:szCs w:val="24"/>
        </w:rPr>
        <w:t>Предмет регулирования</w:t>
      </w:r>
    </w:p>
    <w:p w:rsidR="00DD7E5F" w:rsidRPr="00453473" w:rsidRDefault="00DD7E5F" w:rsidP="003F18D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Pr="00453473">
        <w:rPr>
          <w:rFonts w:ascii="Times New Roman" w:hAnsi="Times New Roman"/>
          <w:sz w:val="24"/>
          <w:szCs w:val="24"/>
        </w:rPr>
        <w:t xml:space="preserve">Лопатинского сельсовета Лопатинского района Пензенской области </w:t>
      </w:r>
      <w:r w:rsidRPr="00453473">
        <w:rPr>
          <w:rFonts w:ascii="Times New Roman" w:hAnsi="Times New Roman"/>
          <w:position w:val="-2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DD7E5F" w:rsidRPr="006C2280" w:rsidRDefault="00DD7E5F" w:rsidP="003F18D1">
      <w:pPr>
        <w:pStyle w:val="ConsPlusTitle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outlineLvl w:val="2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1.2. Заявителями при предоставлении муниципальной услуги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 xml:space="preserve">являются граждане, имеющие трех и более детей и отвечающие требованиям, установленным </w:t>
      </w:r>
      <w:r w:rsidRPr="00453473">
        <w:rPr>
          <w:rFonts w:ascii="Times New Roman" w:hAnsi="Times New Roman"/>
          <w:color w:val="000000"/>
          <w:position w:val="-2"/>
          <w:sz w:val="24"/>
          <w:szCs w:val="24"/>
        </w:rPr>
        <w:t xml:space="preserve">частью 1 статьи 4 </w:t>
      </w:r>
      <w:r w:rsidRPr="00453473">
        <w:rPr>
          <w:rFonts w:ascii="Times New Roman" w:hAnsi="Times New Roman"/>
          <w:position w:val="-2"/>
          <w:sz w:val="24"/>
          <w:szCs w:val="24"/>
        </w:rPr>
        <w:t>Закона Пензенской области от 04.03.2015 № 2693-ЗПО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D7E5F" w:rsidRPr="006C2280" w:rsidRDefault="00DD7E5F" w:rsidP="00736517">
      <w:pPr>
        <w:widowControl w:val="0"/>
        <w:ind w:firstLine="540"/>
        <w:jc w:val="both"/>
        <w:rPr>
          <w:color w:val="00000A"/>
          <w:position w:val="-2"/>
          <w:sz w:val="16"/>
          <w:szCs w:val="16"/>
        </w:rPr>
      </w:pPr>
    </w:p>
    <w:p w:rsidR="00DD7E5F" w:rsidRPr="00453473" w:rsidRDefault="00DD7E5F" w:rsidP="00736517">
      <w:pPr>
        <w:widowControl w:val="0"/>
        <w:ind w:firstLine="540"/>
        <w:jc w:val="center"/>
        <w:rPr>
          <w:b/>
          <w:color w:val="00000A"/>
          <w:position w:val="-2"/>
        </w:rPr>
      </w:pPr>
      <w:r w:rsidRPr="00453473">
        <w:rPr>
          <w:b/>
          <w:color w:val="00000A"/>
          <w:position w:val="-2"/>
        </w:rPr>
        <w:t>Требования к порядку информирования</w:t>
      </w:r>
    </w:p>
    <w:p w:rsidR="00DD7E5F" w:rsidRPr="00453473" w:rsidRDefault="00DD7E5F" w:rsidP="00736517">
      <w:pPr>
        <w:widowControl w:val="0"/>
        <w:ind w:firstLine="540"/>
        <w:jc w:val="center"/>
        <w:rPr>
          <w:b/>
          <w:color w:val="00000A"/>
          <w:position w:val="-2"/>
        </w:rPr>
      </w:pPr>
      <w:r w:rsidRPr="00453473">
        <w:rPr>
          <w:b/>
          <w:color w:val="00000A"/>
          <w:position w:val="-2"/>
        </w:rPr>
        <w:t>о предоставлении муниципальной услуги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color w:val="00000A"/>
          <w:position w:val="-2"/>
        </w:rPr>
        <w:t xml:space="preserve">1.3. </w:t>
      </w:r>
      <w:r w:rsidRPr="00453473">
        <w:rPr>
          <w:position w:val="-2"/>
        </w:rPr>
        <w:t>Информирование заявителя о предоставлении муниципальной услуги осуществляется: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1.3.1. Лично;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453473">
        <w:rPr>
          <w:position w:val="-2"/>
        </w:rPr>
        <w:br/>
        <w:t>lopatino.lopatino.pnzreg.ru</w:t>
      </w:r>
      <w:r w:rsidRPr="00453473">
        <w:t xml:space="preserve"> </w:t>
      </w:r>
      <w:r w:rsidRPr="00453473">
        <w:rPr>
          <w:position w:val="-2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а) при личном обращении заявителя;</w:t>
      </w:r>
    </w:p>
    <w:p w:rsidR="00DD7E5F" w:rsidRPr="00453473" w:rsidRDefault="00DD7E5F" w:rsidP="00736517">
      <w:pPr>
        <w:pStyle w:val="BodyText"/>
        <w:spacing w:after="0" w:line="331" w:lineRule="exact"/>
        <w:ind w:firstLine="567"/>
        <w:jc w:val="both"/>
        <w:rPr>
          <w:kern w:val="26"/>
          <w:position w:val="-2"/>
        </w:rPr>
      </w:pPr>
      <w:r w:rsidRPr="00453473">
        <w:rPr>
          <w:kern w:val="26"/>
          <w:position w:val="-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в) по телефону;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D7E5F" w:rsidRPr="00453473" w:rsidRDefault="00DD7E5F" w:rsidP="00736517">
      <w:pPr>
        <w:widowControl w:val="0"/>
        <w:ind w:firstLine="567"/>
        <w:jc w:val="both"/>
        <w:rPr>
          <w:position w:val="-2"/>
        </w:rPr>
      </w:pPr>
      <w:r w:rsidRPr="00453473">
        <w:rPr>
          <w:position w:val="-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D7E5F" w:rsidRPr="00453473" w:rsidRDefault="00DD7E5F" w:rsidP="00736517">
      <w:pPr>
        <w:pStyle w:val="BodyText"/>
        <w:spacing w:after="0"/>
        <w:ind w:firstLine="567"/>
        <w:jc w:val="both"/>
        <w:rPr>
          <w:kern w:val="26"/>
          <w:position w:val="-2"/>
        </w:rPr>
      </w:pPr>
      <w:r w:rsidRPr="00453473">
        <w:rPr>
          <w:kern w:val="26"/>
          <w:position w:val="-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D7E5F" w:rsidRPr="00453473" w:rsidRDefault="00DD7E5F" w:rsidP="00736517">
      <w:pPr>
        <w:pStyle w:val="BodyText"/>
        <w:tabs>
          <w:tab w:val="left" w:pos="967"/>
        </w:tabs>
        <w:spacing w:after="0"/>
        <w:ind w:firstLine="567"/>
        <w:jc w:val="both"/>
        <w:rPr>
          <w:kern w:val="26"/>
          <w:position w:val="-2"/>
        </w:rPr>
      </w:pPr>
      <w:r w:rsidRPr="00453473">
        <w:rPr>
          <w:kern w:val="26"/>
          <w:position w:val="-2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1.5. Информация по вопросам предоставления муниципальной услуги включает в себя следующие сведения: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2) круг заявителей, которым предоставляется муниципальная услуга;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4) срок предоставления муниципальной услуги;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5) порядок и способы подачи документов, представляемых заявителем для получения муниципальной услуги;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53473">
        <w:rPr>
          <w:color w:val="00000A"/>
          <w:position w:val="-2"/>
        </w:rPr>
        <w:t xml:space="preserve"> Пензенской области и нормативными правовыми актами Лопатинского сельсовета Лопатинского района Пензенской области;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 xml:space="preserve">9) перечень оснований для </w:t>
      </w:r>
      <w:r w:rsidRPr="00453473">
        <w:rPr>
          <w:color w:val="00000A"/>
          <w:position w:val="-2"/>
        </w:rPr>
        <w:t xml:space="preserve">отказа в приеме документов, необходимых для предоставления муниципальной услуги, </w:t>
      </w:r>
      <w:r w:rsidRPr="00453473">
        <w:rPr>
          <w:position w:val="-2"/>
        </w:rPr>
        <w:t>приостановления или отказа в предоставлении муниципальной услуги;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453473">
        <w:rPr>
          <w:position w:val="-2"/>
        </w:rPr>
        <w:br/>
        <w:t>(далее - официальный сайт МФЦ), а также электронной почты;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1.7. Информация по вопросам предоставления муниципальной услуги предоставляется заявителю бесплатно.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1.9. Порядок, форма, место размещения и способы получения справочной информации.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К справочной информации относится следующая информация: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- место нахождения и график работы Администрации, МФЦ;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- справочные телефоны Администрации, МФЦ, в том числе номер</w:t>
      </w:r>
      <w:r w:rsidRPr="00453473">
        <w:rPr>
          <w:position w:val="-2"/>
        </w:rPr>
        <w:br/>
        <w:t>телефона-автоинформатора (при наличии);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- адреса официальных сайтов Администрации, МФЦ, адреса их электронной почты.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D7E5F" w:rsidRPr="00453473" w:rsidRDefault="00DD7E5F" w:rsidP="00736517">
      <w:pPr>
        <w:widowControl w:val="0"/>
        <w:ind w:firstLine="540"/>
        <w:jc w:val="both"/>
        <w:rPr>
          <w:position w:val="-2"/>
        </w:rPr>
      </w:pPr>
      <w:r w:rsidRPr="00453473">
        <w:rPr>
          <w:position w:val="-2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D7E5F" w:rsidRPr="006C2280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sz w:val="16"/>
          <w:szCs w:val="16"/>
          <w:lang w:eastAsia="ru-RU"/>
        </w:rPr>
      </w:pPr>
    </w:p>
    <w:p w:rsidR="00DD7E5F" w:rsidRPr="00453473" w:rsidRDefault="00DD7E5F" w:rsidP="00736517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Наименование муниципальной услуги</w:t>
      </w:r>
    </w:p>
    <w:p w:rsidR="00DD7E5F" w:rsidRPr="00453473" w:rsidRDefault="00DD7E5F" w:rsidP="00736517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453473">
        <w:rPr>
          <w:rFonts w:ascii="Times New Roman" w:hAnsi="Times New Roman" w:cs="Times New Roman"/>
          <w:b w:val="0"/>
          <w:position w:val="-2"/>
          <w:sz w:val="24"/>
          <w:szCs w:val="24"/>
        </w:rPr>
        <w:t>2.1.Постановка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position w:val="-2"/>
          <w:sz w:val="24"/>
          <w:szCs w:val="24"/>
          <w:shd w:val="clear" w:color="auto" w:fill="FFFFFF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i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2.2. </w:t>
      </w:r>
      <w:r w:rsidRPr="00453473">
        <w:rPr>
          <w:rFonts w:ascii="Times New Roman" w:hAnsi="Times New Roman"/>
          <w:position w:val="-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453473">
        <w:rPr>
          <w:rFonts w:ascii="Times New Roman" w:hAnsi="Times New Roman"/>
          <w:position w:val="-2"/>
          <w:sz w:val="24"/>
          <w:szCs w:val="24"/>
        </w:rPr>
        <w:t>Администрация.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(далее - постановление Администрации о постановке на учет).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постановление Администрации об отказе в постановке на учет.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2.4. Срок предоставления муниципальной услуги не должен превышать 30 рабочих дней со дня регистрации заявления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с приложением документов, указанных в пункте 2.6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Административного регламента, в Администрации.</w:t>
      </w:r>
    </w:p>
    <w:p w:rsidR="00DD7E5F" w:rsidRPr="00453473" w:rsidRDefault="00DD7E5F" w:rsidP="00736517">
      <w:pPr>
        <w:widowControl w:val="0"/>
        <w:autoSpaceDE w:val="0"/>
        <w:autoSpaceDN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ind w:firstLine="540"/>
        <w:jc w:val="center"/>
        <w:rPr>
          <w:b/>
          <w:color w:val="00000A"/>
          <w:position w:val="-2"/>
        </w:rPr>
      </w:pPr>
      <w:r w:rsidRPr="00453473">
        <w:rPr>
          <w:b/>
          <w:color w:val="00000A"/>
          <w:position w:val="-2"/>
        </w:rPr>
        <w:t>Правовые основания для предоставления муниципальной услуги</w:t>
      </w:r>
    </w:p>
    <w:p w:rsidR="00DD7E5F" w:rsidRPr="00453473" w:rsidRDefault="00DD7E5F" w:rsidP="006C2280">
      <w:pPr>
        <w:ind w:firstLine="540"/>
        <w:jc w:val="both"/>
        <w:rPr>
          <w:position w:val="-2"/>
          <w:lang w:eastAsia="ru-RU"/>
        </w:rPr>
      </w:pPr>
      <w:r w:rsidRPr="00453473">
        <w:rPr>
          <w:color w:val="00000A"/>
          <w:position w:val="-2"/>
        </w:rPr>
        <w:t>2.5. П</w:t>
      </w:r>
      <w:r w:rsidRPr="00453473">
        <w:rPr>
          <w:position w:val="-2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D7E5F" w:rsidRPr="00453473" w:rsidRDefault="00DD7E5F" w:rsidP="006C2280">
      <w:pPr>
        <w:widowControl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D7E5F" w:rsidRPr="00453473" w:rsidRDefault="00DD7E5F" w:rsidP="006C2280">
      <w:pPr>
        <w:widowControl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D7E5F" w:rsidRPr="006C2280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sz w:val="16"/>
          <w:szCs w:val="16"/>
        </w:rPr>
      </w:pPr>
    </w:p>
    <w:p w:rsidR="00DD7E5F" w:rsidRPr="00453473" w:rsidRDefault="00DD7E5F" w:rsidP="00736517">
      <w:pPr>
        <w:ind w:firstLine="540"/>
        <w:jc w:val="center"/>
        <w:rPr>
          <w:b/>
          <w:position w:val="-2"/>
        </w:rPr>
      </w:pPr>
      <w:r w:rsidRPr="00453473">
        <w:rPr>
          <w:b/>
          <w:color w:val="00000A"/>
          <w:position w:val="-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D7E5F" w:rsidRPr="00453473" w:rsidRDefault="00DD7E5F" w:rsidP="00736517">
      <w:pPr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</w:rPr>
        <w:t xml:space="preserve">2.6. </w:t>
      </w:r>
      <w:bookmarkStart w:id="0" w:name="Par1"/>
      <w:bookmarkEnd w:id="0"/>
      <w:r w:rsidRPr="00453473">
        <w:rPr>
          <w:position w:val="-2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Муниципальная услуга предоставляется на основании </w:t>
      </w:r>
      <w:hyperlink w:anchor="P550" w:history="1">
        <w:r w:rsidRPr="00453473">
          <w:rPr>
            <w:rFonts w:ascii="Times New Roman" w:hAnsi="Times New Roman"/>
            <w:position w:val="-2"/>
            <w:sz w:val="24"/>
            <w:szCs w:val="24"/>
          </w:rPr>
          <w:t>заявления</w:t>
        </w:r>
      </w:hyperlink>
      <w:r w:rsidRPr="00453473">
        <w:rPr>
          <w:rFonts w:ascii="Times New Roman" w:hAnsi="Times New Roman"/>
          <w:position w:val="-2"/>
          <w:sz w:val="24"/>
          <w:szCs w:val="24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</w:rPr>
        <w:t>К заявлению прилагаются документы: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DD7E5F" w:rsidRPr="00453473" w:rsidRDefault="00DD7E5F" w:rsidP="00736517">
      <w:pPr>
        <w:autoSpaceDE w:val="0"/>
        <w:autoSpaceDN w:val="0"/>
        <w:adjustRightInd w:val="0"/>
        <w:jc w:val="both"/>
        <w:rPr>
          <w:lang w:eastAsia="ru-RU"/>
        </w:rPr>
      </w:pPr>
      <w:r w:rsidRPr="00453473">
        <w:rPr>
          <w:position w:val="-2"/>
          <w:lang w:eastAsia="ru-RU"/>
        </w:rPr>
        <w:t xml:space="preserve">        5) </w:t>
      </w:r>
      <w:r w:rsidRPr="00453473">
        <w:rPr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DD7E5F" w:rsidRPr="006C2280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sz w:val="16"/>
          <w:szCs w:val="16"/>
          <w:lang w:eastAsia="ru-RU"/>
        </w:rPr>
      </w:pPr>
    </w:p>
    <w:p w:rsidR="00DD7E5F" w:rsidRPr="006C2280" w:rsidRDefault="00DD7E5F" w:rsidP="00736517">
      <w:pPr>
        <w:pStyle w:val="41"/>
        <w:shd w:val="clear" w:color="auto" w:fill="auto"/>
        <w:spacing w:after="0" w:line="240" w:lineRule="auto"/>
        <w:ind w:right="23" w:firstLine="0"/>
        <w:rPr>
          <w:b w:val="0"/>
          <w:position w:val="-2"/>
          <w:sz w:val="24"/>
          <w:szCs w:val="24"/>
        </w:rPr>
      </w:pPr>
      <w:bookmarkStart w:id="1" w:name="_GoBack"/>
      <w:bookmarkEnd w:id="1"/>
      <w:r w:rsidRPr="006C2280">
        <w:rPr>
          <w:rStyle w:val="40"/>
          <w:b/>
          <w:color w:val="000000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2.7. К заявлению заявитель вправе приложить следующие документы: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4) выписка из решения или копия решения органа местного самоуправления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муниципального образования Пензенской области о постановке гражданина на учет в качестве нуждающегося в жилых помещениях;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DD7E5F" w:rsidRPr="00453473" w:rsidRDefault="00DD7E5F" w:rsidP="00736517">
      <w:pPr>
        <w:pStyle w:val="61"/>
        <w:shd w:val="clear" w:color="auto" w:fill="auto"/>
        <w:spacing w:before="0" w:line="240" w:lineRule="auto"/>
        <w:ind w:firstLine="567"/>
        <w:rPr>
          <w:b w:val="0"/>
          <w:position w:val="-2"/>
          <w:sz w:val="24"/>
          <w:szCs w:val="24"/>
        </w:rPr>
      </w:pPr>
      <w:r w:rsidRPr="00453473">
        <w:rPr>
          <w:b w:val="0"/>
          <w:position w:val="-2"/>
          <w:sz w:val="24"/>
          <w:szCs w:val="24"/>
        </w:rPr>
        <w:t xml:space="preserve">2.8. </w:t>
      </w:r>
      <w:r w:rsidRPr="00453473">
        <w:rPr>
          <w:rStyle w:val="60"/>
          <w:b w:val="0"/>
          <w:color w:val="000000"/>
          <w:position w:val="-2"/>
          <w:sz w:val="24"/>
          <w:szCs w:val="24"/>
        </w:rPr>
        <w:t>Непредставление заявителем документов</w:t>
      </w:r>
      <w:r>
        <w:rPr>
          <w:rStyle w:val="60"/>
          <w:b w:val="0"/>
          <w:color w:val="000000"/>
          <w:position w:val="-2"/>
          <w:sz w:val="24"/>
          <w:szCs w:val="24"/>
        </w:rPr>
        <w:t xml:space="preserve"> </w:t>
      </w:r>
      <w:r w:rsidRPr="00453473">
        <w:rPr>
          <w:rStyle w:val="60"/>
          <w:b w:val="0"/>
          <w:color w:val="000000"/>
          <w:position w:val="-2"/>
          <w:sz w:val="24"/>
          <w:szCs w:val="24"/>
        </w:rPr>
        <w:t xml:space="preserve">указанных </w:t>
      </w:r>
      <w:r w:rsidRPr="00453473">
        <w:rPr>
          <w:b w:val="0"/>
          <w:position w:val="-2"/>
          <w:sz w:val="24"/>
          <w:szCs w:val="24"/>
        </w:rPr>
        <w:t>в пункте 2.7 Административного регламента</w:t>
      </w:r>
      <w:r w:rsidRPr="00453473">
        <w:rPr>
          <w:rStyle w:val="60"/>
          <w:b w:val="0"/>
          <w:color w:val="000000"/>
          <w:position w:val="-2"/>
          <w:sz w:val="24"/>
          <w:szCs w:val="24"/>
        </w:rPr>
        <w:t xml:space="preserve"> не является основанием для отказа заявителю в предоставлении муниципальной услуги.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Если к заявлению не приложены документы, указанные</w:t>
      </w:r>
      <w:r w:rsidRPr="00453473">
        <w:rPr>
          <w:position w:val="-2"/>
          <w:lang w:eastAsia="ru-RU"/>
        </w:rPr>
        <w:br/>
        <w:t xml:space="preserve">в пункте 2.7 </w:t>
      </w:r>
      <w:r w:rsidRPr="00453473">
        <w:rPr>
          <w:position w:val="-2"/>
        </w:rPr>
        <w:t>Административного</w:t>
      </w:r>
      <w:r w:rsidRPr="00453473">
        <w:rPr>
          <w:position w:val="-2"/>
          <w:lang w:eastAsia="ru-RU"/>
        </w:rPr>
        <w:t xml:space="preserve"> регламента, то они запрашиваются Администрацией в порядке межведомственного информационного взаимодействия.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1)</w:t>
      </w:r>
      <w:r w:rsidRPr="00453473">
        <w:rPr>
          <w:position w:val="-2"/>
          <w:lang w:eastAsia="ru-RU"/>
        </w:rPr>
        <w:t xml:space="preserve"> лично на бумажном носителе по местонахождению Администрации;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 xml:space="preserve">2) посредством почтовой связи </w:t>
      </w:r>
      <w:r w:rsidRPr="00453473">
        <w:rPr>
          <w:position w:val="-2"/>
          <w:lang w:eastAsia="ru-RU"/>
        </w:rPr>
        <w:t xml:space="preserve">по местонахождению </w:t>
      </w:r>
      <w:r w:rsidRPr="00453473">
        <w:rPr>
          <w:position w:val="-2"/>
        </w:rPr>
        <w:t>Администрации;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 xml:space="preserve">3) </w:t>
      </w:r>
      <w:r w:rsidRPr="00453473">
        <w:rPr>
          <w:position w:val="-2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Pr="00453473">
        <w:rPr>
          <w:position w:val="-2"/>
        </w:rPr>
        <w:t xml:space="preserve"> посредством Единого портала, Регионального портала официального сайта Администрации и</w:t>
      </w:r>
      <w:r w:rsidRPr="00453473">
        <w:rPr>
          <w:position w:val="-2"/>
          <w:lang w:eastAsia="ru-RU"/>
        </w:rPr>
        <w:t xml:space="preserve"> официальной</w:t>
      </w:r>
      <w:r w:rsidRPr="00453473">
        <w:rPr>
          <w:position w:val="-2"/>
        </w:rPr>
        <w:t xml:space="preserve"> электронной почты Администрации;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</w:rPr>
        <w:t xml:space="preserve">4) </w:t>
      </w:r>
      <w:r w:rsidRPr="00453473">
        <w:rPr>
          <w:position w:val="-2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  <w:bookmarkStart w:id="2" w:name="P181"/>
      <w:bookmarkStart w:id="3" w:name="P182"/>
      <w:bookmarkStart w:id="4" w:name="P194"/>
      <w:bookmarkEnd w:id="2"/>
      <w:bookmarkEnd w:id="3"/>
      <w:bookmarkEnd w:id="4"/>
    </w:p>
    <w:p w:rsidR="00DD7E5F" w:rsidRPr="00453473" w:rsidRDefault="00DD7E5F" w:rsidP="00736517">
      <w:pPr>
        <w:autoSpaceDE w:val="0"/>
        <w:autoSpaceDN w:val="0"/>
        <w:adjustRightInd w:val="0"/>
        <w:jc w:val="center"/>
        <w:rPr>
          <w:b/>
          <w:position w:val="-2"/>
          <w:lang w:eastAsia="ru-RU"/>
        </w:rPr>
      </w:pPr>
      <w:r w:rsidRPr="00453473">
        <w:rPr>
          <w:b/>
          <w:color w:val="00000A"/>
          <w:position w:val="-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2.11. </w:t>
      </w:r>
      <w:bookmarkStart w:id="5" w:name="P195"/>
      <w:bookmarkStart w:id="6" w:name="P196"/>
      <w:bookmarkStart w:id="7" w:name="P199"/>
      <w:bookmarkEnd w:id="5"/>
      <w:bookmarkEnd w:id="6"/>
      <w:bookmarkEnd w:id="7"/>
      <w:r w:rsidRPr="00453473">
        <w:rPr>
          <w:rFonts w:ascii="Times New Roman" w:hAnsi="Times New Roman"/>
          <w:position w:val="-2"/>
          <w:sz w:val="24"/>
          <w:szCs w:val="24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6" w:history="1">
        <w:r w:rsidRPr="00453473">
          <w:rPr>
            <w:rFonts w:ascii="Times New Roman" w:hAnsi="Times New Roman"/>
            <w:position w:val="-2"/>
            <w:sz w:val="24"/>
            <w:szCs w:val="24"/>
          </w:rPr>
          <w:t>статьей 11</w:t>
        </w:r>
      </w:hyperlink>
      <w:r w:rsidRPr="00453473">
        <w:rPr>
          <w:rFonts w:ascii="Times New Roman" w:hAnsi="Times New Roman"/>
          <w:position w:val="-2"/>
          <w:sz w:val="24"/>
          <w:szCs w:val="24"/>
        </w:rPr>
        <w:t xml:space="preserve"> Федерального закона от 06.04.2011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Default="00DD7E5F" w:rsidP="006C2280">
      <w:pPr>
        <w:autoSpaceDE w:val="0"/>
        <w:autoSpaceDN w:val="0"/>
        <w:adjustRightInd w:val="0"/>
        <w:ind w:firstLine="567"/>
        <w:jc w:val="center"/>
        <w:rPr>
          <w:b/>
          <w:position w:val="-2"/>
          <w:lang w:eastAsia="ru-RU"/>
        </w:rPr>
      </w:pPr>
      <w:r w:rsidRPr="00453473">
        <w:rPr>
          <w:b/>
          <w:position w:val="-2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7E5F" w:rsidRPr="00453473" w:rsidRDefault="00DD7E5F" w:rsidP="006C2280">
      <w:pPr>
        <w:autoSpaceDE w:val="0"/>
        <w:autoSpaceDN w:val="0"/>
        <w:adjustRightInd w:val="0"/>
        <w:ind w:firstLine="567"/>
        <w:rPr>
          <w:position w:val="-2"/>
        </w:rPr>
      </w:pPr>
      <w:r w:rsidRPr="00453473">
        <w:rPr>
          <w:position w:val="-2"/>
          <w:lang w:eastAsia="ru-RU"/>
        </w:rPr>
        <w:t>2.12. Основания для приостановления предоставления муниципальной услуги отсутствуют.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2.13.Основаниями для отказа Администрации в постановке граждан на учет являются: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Pr="00453473">
        <w:rPr>
          <w:position w:val="-2"/>
          <w:lang w:eastAsia="ru-RU"/>
        </w:rPr>
        <w:br/>
        <w:t xml:space="preserve">с заявлением в случаях, определенных </w:t>
      </w:r>
      <w:hyperlink r:id="rId7" w:history="1">
        <w:r w:rsidRPr="00453473">
          <w:rPr>
            <w:position w:val="-2"/>
            <w:lang w:eastAsia="ru-RU"/>
          </w:rPr>
          <w:t>статьей 4</w:t>
        </w:r>
      </w:hyperlink>
      <w:r w:rsidRPr="00453473">
        <w:rPr>
          <w:position w:val="-2"/>
        </w:rPr>
        <w:t>Закона Пензенской области</w:t>
      </w:r>
      <w:r w:rsidRPr="00453473">
        <w:rPr>
          <w:position w:val="-2"/>
        </w:rPr>
        <w:br/>
        <w:t>№ 2693-ЗПО;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8" w:history="1">
        <w:r w:rsidRPr="00453473">
          <w:rPr>
            <w:position w:val="-2"/>
            <w:lang w:eastAsia="ru-RU"/>
          </w:rPr>
          <w:t>статье 5</w:t>
        </w:r>
      </w:hyperlink>
      <w:r w:rsidRPr="00453473">
        <w:rPr>
          <w:position w:val="-2"/>
        </w:rPr>
        <w:t>Закона Пензенской области № 2693-ЗПО</w:t>
      </w:r>
      <w:r w:rsidRPr="00453473">
        <w:rPr>
          <w:position w:val="-2"/>
          <w:lang w:eastAsia="ru-RU"/>
        </w:rPr>
        <w:t>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3) представление не в полном объеме документов, указанных</w:t>
      </w:r>
      <w:r w:rsidRPr="00453473">
        <w:rPr>
          <w:position w:val="-2"/>
          <w:lang w:eastAsia="ru-RU"/>
        </w:rPr>
        <w:br/>
        <w:t>в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пункте 2.6.</w:t>
      </w:r>
      <w:r w:rsidRPr="00453473">
        <w:rPr>
          <w:position w:val="-2"/>
        </w:rPr>
        <w:t>Административного регламента</w:t>
      </w:r>
      <w:r w:rsidRPr="00453473">
        <w:rPr>
          <w:position w:val="-2"/>
          <w:lang w:eastAsia="ru-RU"/>
        </w:rPr>
        <w:t>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4) несоответствие многодетной семьи требованиям и условиям, указанным в </w:t>
      </w:r>
      <w:hyperlink r:id="rId9" w:history="1">
        <w:r w:rsidRPr="00453473">
          <w:rPr>
            <w:position w:val="-2"/>
            <w:lang w:eastAsia="ru-RU"/>
          </w:rPr>
          <w:t>статье 4</w:t>
        </w:r>
      </w:hyperlink>
      <w:r w:rsidRPr="00453473">
        <w:rPr>
          <w:position w:val="-2"/>
          <w:lang w:eastAsia="ru-RU"/>
        </w:rPr>
        <w:t xml:space="preserve"> Закона Пензенской области </w:t>
      </w:r>
      <w:r w:rsidRPr="00453473">
        <w:rPr>
          <w:position w:val="-2"/>
        </w:rPr>
        <w:t>№ 2693-ЗПО</w:t>
      </w:r>
      <w:r w:rsidRPr="00453473">
        <w:t>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jc w:val="center"/>
        <w:rPr>
          <w:b/>
          <w:bCs/>
          <w:color w:val="00000A"/>
          <w:position w:val="-2"/>
        </w:rPr>
      </w:pPr>
      <w:r w:rsidRPr="00453473">
        <w:rPr>
          <w:b/>
          <w:bCs/>
          <w:color w:val="00000A"/>
          <w:position w:val="-2"/>
        </w:rPr>
        <w:t>Перечень услуг, которые являются необходимыми и обязательными для предоставления муниципальной услуги</w:t>
      </w:r>
    </w:p>
    <w:p w:rsidR="00DD7E5F" w:rsidRPr="00453473" w:rsidRDefault="00DD7E5F" w:rsidP="00736517">
      <w:pPr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2.14.</w:t>
      </w:r>
      <w:r w:rsidRPr="00453473">
        <w:rPr>
          <w:color w:val="00000A"/>
          <w:position w:val="-2"/>
        </w:rPr>
        <w:t>Для предоставления муниципальной услуги не требуется предоставления иных муниципальных услуг.</w:t>
      </w:r>
    </w:p>
    <w:p w:rsidR="00DD7E5F" w:rsidRPr="006C2280" w:rsidRDefault="00DD7E5F" w:rsidP="00736517">
      <w:pPr>
        <w:pStyle w:val="ConsPlusNormal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bCs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2.15. Муниципальная услуга предоставляется бесплатно.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ind w:firstLine="540"/>
        <w:jc w:val="center"/>
        <w:rPr>
          <w:b/>
          <w:color w:val="00000A"/>
          <w:position w:val="-2"/>
        </w:rPr>
      </w:pPr>
      <w:r w:rsidRPr="00453473">
        <w:rPr>
          <w:b/>
          <w:color w:val="00000A"/>
          <w:position w:val="-2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D7E5F" w:rsidRPr="00453473" w:rsidRDefault="00DD7E5F" w:rsidP="00736517">
      <w:pPr>
        <w:widowControl w:val="0"/>
        <w:ind w:firstLine="540"/>
        <w:jc w:val="both"/>
        <w:rPr>
          <w:color w:val="00000A"/>
          <w:position w:val="-2"/>
        </w:rPr>
      </w:pPr>
      <w:r w:rsidRPr="00453473">
        <w:rPr>
          <w:position w:val="-2"/>
        </w:rPr>
        <w:t xml:space="preserve">2.16. </w:t>
      </w:r>
      <w:r w:rsidRPr="00453473">
        <w:rPr>
          <w:color w:val="00000A"/>
          <w:position w:val="-2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>
        <w:rPr>
          <w:color w:val="00000A"/>
          <w:position w:val="-2"/>
        </w:rPr>
        <w:t xml:space="preserve"> </w:t>
      </w:r>
      <w:r w:rsidRPr="00453473">
        <w:rPr>
          <w:color w:val="00000A"/>
          <w:position w:val="-2"/>
        </w:rPr>
        <w:t>в очереди не должен превышать 15 минут.</w:t>
      </w:r>
    </w:p>
    <w:p w:rsidR="00DD7E5F" w:rsidRPr="006C2280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2.17. Прием и регистрация заявления, в том числе в электронной форме, и приложенных к нему документов осуществляется в день их поступления в  Администрацию.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center"/>
        <w:rPr>
          <w:b/>
          <w:position w:val="-2"/>
          <w:lang w:eastAsia="ru-RU"/>
        </w:rPr>
      </w:pPr>
      <w:r w:rsidRPr="00453473">
        <w:rPr>
          <w:b/>
          <w:position w:val="-2"/>
          <w:lang w:eastAsia="ru-RU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2.18. </w:t>
      </w:r>
      <w:r w:rsidRPr="00453473">
        <w:rPr>
          <w:color w:val="000000"/>
          <w:position w:val="-2"/>
        </w:rPr>
        <w:t>Предоставление муниципальной услуги осуществляется в специально выделенных для этой цели помещениях.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Помещения, в которых осуществляется предоставление муниципальной услуги, оборудуются:</w:t>
      </w:r>
    </w:p>
    <w:p w:rsidR="00DD7E5F" w:rsidRPr="00453473" w:rsidRDefault="00DD7E5F" w:rsidP="00736517">
      <w:pPr>
        <w:pStyle w:val="BodyText"/>
        <w:tabs>
          <w:tab w:val="left" w:pos="1080"/>
        </w:tabs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- информационными стендами, содержащими визуальную и текстовую информацию;</w:t>
      </w:r>
    </w:p>
    <w:p w:rsidR="00DD7E5F" w:rsidRPr="00453473" w:rsidRDefault="00DD7E5F" w:rsidP="00736517">
      <w:pPr>
        <w:pStyle w:val="BodyText"/>
        <w:tabs>
          <w:tab w:val="left" w:pos="1080"/>
        </w:tabs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- стульями и столами для возможности оформления документов.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color w:val="000000"/>
          <w:position w:val="-2"/>
        </w:rPr>
      </w:pPr>
      <w:r w:rsidRPr="00453473">
        <w:rPr>
          <w:color w:val="000000"/>
          <w:position w:val="-2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D7E5F" w:rsidRPr="00453473" w:rsidRDefault="00DD7E5F" w:rsidP="00736517">
      <w:pPr>
        <w:pStyle w:val="BodyText"/>
        <w:spacing w:after="0"/>
        <w:ind w:left="60" w:right="4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D7E5F" w:rsidRPr="00453473" w:rsidRDefault="00DD7E5F" w:rsidP="00736517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color w:val="000000"/>
          <w:position w:val="-2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DD7E5F" w:rsidRPr="00453473" w:rsidRDefault="00DD7E5F" w:rsidP="00736517">
      <w:pPr>
        <w:pStyle w:val="BodyText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</w:rPr>
      </w:pPr>
      <w:r w:rsidRPr="00453473">
        <w:rPr>
          <w:color w:val="000000"/>
          <w:kern w:val="26"/>
          <w:position w:val="-2"/>
        </w:rPr>
        <w:t>- номера кабинета;</w:t>
      </w:r>
    </w:p>
    <w:p w:rsidR="00DD7E5F" w:rsidRPr="00453473" w:rsidRDefault="00DD7E5F" w:rsidP="00736517">
      <w:pPr>
        <w:pStyle w:val="BodyText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kern w:val="26"/>
          <w:position w:val="-2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453473">
        <w:rPr>
          <w:color w:val="000000"/>
          <w:position w:val="-2"/>
        </w:rPr>
        <w:t xml:space="preserve"> услуги (далее - ответственные исполнители).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D7E5F" w:rsidRPr="00453473" w:rsidRDefault="00DD7E5F" w:rsidP="00736517">
      <w:pPr>
        <w:autoSpaceDE w:val="0"/>
        <w:autoSpaceDN w:val="0"/>
        <w:adjustRightInd w:val="0"/>
        <w:ind w:left="60" w:firstLine="507"/>
        <w:jc w:val="both"/>
        <w:rPr>
          <w:position w:val="-2"/>
        </w:rPr>
      </w:pPr>
      <w:r w:rsidRPr="00453473">
        <w:rPr>
          <w:position w:val="-2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color w:val="000000"/>
          <w:position w:val="-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color w:val="000000"/>
          <w:position w:val="-2"/>
        </w:rPr>
      </w:pPr>
      <w:r w:rsidRPr="00453473">
        <w:rPr>
          <w:color w:val="000000"/>
          <w:position w:val="-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D7E5F" w:rsidRPr="00453473" w:rsidRDefault="00DD7E5F" w:rsidP="00736517">
      <w:pPr>
        <w:pStyle w:val="BodyText"/>
        <w:spacing w:after="0"/>
        <w:ind w:left="60" w:firstLine="507"/>
        <w:jc w:val="both"/>
        <w:rPr>
          <w:position w:val="-2"/>
        </w:rPr>
      </w:pPr>
      <w:r w:rsidRPr="00453473">
        <w:rPr>
          <w:color w:val="000000"/>
          <w:position w:val="-2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предоставления муниципальной услуги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возможность подачи заявления посредством МФЦ.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2.21. Показателем качества предоставления муниципальной услуги является отсутствие: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очередей при приеме и выдаче документов заявителям (их представителям);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нарушений сроков предоставления муниципальной услуги;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DD7E5F" w:rsidRPr="006C2280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sz w:val="16"/>
          <w:szCs w:val="16"/>
        </w:rPr>
      </w:pPr>
    </w:p>
    <w:p w:rsidR="00DD7E5F" w:rsidRPr="00453473" w:rsidRDefault="00DD7E5F" w:rsidP="00736517">
      <w:pPr>
        <w:pStyle w:val="BodyText"/>
        <w:spacing w:after="0"/>
        <w:jc w:val="center"/>
        <w:rPr>
          <w:b/>
          <w:position w:val="-2"/>
          <w:lang w:eastAsia="ru-RU"/>
        </w:rPr>
      </w:pPr>
      <w:r w:rsidRPr="00453473">
        <w:rPr>
          <w:b/>
          <w:color w:val="00000A"/>
          <w:position w:val="-2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D7E5F" w:rsidRPr="00453473" w:rsidRDefault="00DD7E5F" w:rsidP="00736517">
      <w:pPr>
        <w:pStyle w:val="BodyText"/>
        <w:spacing w:after="0"/>
        <w:ind w:firstLine="567"/>
        <w:jc w:val="both"/>
        <w:rPr>
          <w:kern w:val="26"/>
          <w:position w:val="-2"/>
        </w:rPr>
      </w:pPr>
      <w:r w:rsidRPr="00453473">
        <w:rPr>
          <w:kern w:val="26"/>
          <w:position w:val="-2"/>
          <w:lang w:eastAsia="ru-RU"/>
        </w:rPr>
        <w:t xml:space="preserve">2.22. </w:t>
      </w:r>
      <w:r w:rsidRPr="00453473">
        <w:rPr>
          <w:color w:val="000000"/>
          <w:kern w:val="26"/>
          <w:position w:val="-2"/>
        </w:rPr>
        <w:t xml:space="preserve">Для получения муниципальной услуги заявителю предоставляется возможность подать </w:t>
      </w:r>
      <w:r w:rsidRPr="00453473">
        <w:rPr>
          <w:position w:val="-2"/>
          <w:lang w:eastAsia="ru-RU"/>
        </w:rPr>
        <w:t>заявление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 xml:space="preserve">и документы </w:t>
      </w:r>
      <w:r w:rsidRPr="00453473">
        <w:rPr>
          <w:color w:val="000000"/>
          <w:kern w:val="26"/>
          <w:position w:val="-2"/>
        </w:rPr>
        <w:t xml:space="preserve">в МФЦ, </w:t>
      </w:r>
      <w:r w:rsidRPr="00453473">
        <w:rPr>
          <w:position w:val="-2"/>
          <w:lang w:eastAsia="ru-RU"/>
        </w:rPr>
        <w:t>а также получить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в МФЦ</w:t>
      </w:r>
      <w:r w:rsidRPr="00453473">
        <w:rPr>
          <w:position w:val="-2"/>
        </w:rPr>
        <w:t xml:space="preserve"> результат предоставления муниципальной услуги</w:t>
      </w:r>
      <w:r w:rsidRPr="00453473">
        <w:rPr>
          <w:position w:val="-2"/>
          <w:lang w:eastAsia="ru-RU"/>
        </w:rPr>
        <w:t xml:space="preserve"> в порядке и сроки, установленные соглашением о взаимодействии</w:t>
      </w:r>
      <w:r w:rsidRPr="00453473">
        <w:rPr>
          <w:color w:val="000000"/>
          <w:kern w:val="26"/>
          <w:position w:val="-2"/>
        </w:rPr>
        <w:t>, заключенным между МФЦ и Администрацией, со дня момента вступления его в силу.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2.23. Заявление в форме электронного документа направляется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заявителю обеспечивается: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1) получение информации о порядке и сроках предоставления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2) </w:t>
      </w:r>
      <w:r w:rsidRPr="00453473">
        <w:rPr>
          <w:bCs/>
          <w:position w:val="-2"/>
          <w:lang w:eastAsia="ru-RU"/>
        </w:rPr>
        <w:t>формирование запроса о предоставлении муниципальной услуги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3) п</w:t>
      </w:r>
      <w:r w:rsidRPr="00453473">
        <w:rPr>
          <w:bCs/>
          <w:position w:val="-2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4) п</w:t>
      </w:r>
      <w:r w:rsidRPr="00453473">
        <w:rPr>
          <w:bCs/>
          <w:position w:val="-2"/>
          <w:lang w:eastAsia="ru-RU"/>
        </w:rPr>
        <w:t>олучение результата предоставления муниципальной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bCs/>
          <w:position w:val="-2"/>
          <w:lang w:eastAsia="ru-RU"/>
        </w:rPr>
      </w:pPr>
      <w:r w:rsidRPr="00453473">
        <w:rPr>
          <w:bCs/>
          <w:position w:val="-2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bCs/>
          <w:position w:val="-2"/>
        </w:rPr>
      </w:pPr>
      <w:r w:rsidRPr="00453473">
        <w:rPr>
          <w:bCs/>
          <w:position w:val="-2"/>
        </w:rPr>
        <w:t>6) осуществление оценки качества предоставления муниципальной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а) получение информации о порядке и сроках предоставления услуги;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в) получение результата предоставления муниципальной услуги.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</w:rPr>
        <w:t>2.24. В заявлении указываются сведения о способах представления результатов муниципальной услуги: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1) в виде электронного документа, предоставленного посредством Единого портала, Регионального портала;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</w:rPr>
        <w:t>5) в виде бумажного документа, который направляется Администрацией заявителю посредством</w:t>
      </w:r>
      <w:r>
        <w:rPr>
          <w:position w:val="-2"/>
        </w:rPr>
        <w:t xml:space="preserve"> </w:t>
      </w:r>
      <w:r w:rsidRPr="00453473">
        <w:rPr>
          <w:position w:val="-2"/>
        </w:rPr>
        <w:t>почтового отправления;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DD7E5F" w:rsidRPr="00453473" w:rsidRDefault="00DD7E5F" w:rsidP="00736517">
      <w:pPr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 квалифицированной электронной подписью.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453473">
        <w:rPr>
          <w:position w:val="-2"/>
          <w:lang w:eastAsia="ru-RU"/>
        </w:rPr>
        <w:br/>
        <w:t>pdf, tif.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При формировании заявления обеспечивается: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0" w:history="1">
        <w:r w:rsidRPr="00453473">
          <w:rPr>
            <w:position w:val="-2"/>
            <w:lang w:eastAsia="ru-RU"/>
          </w:rPr>
          <w:t>пункте 2.6</w:t>
        </w:r>
      </w:hyperlink>
      <w:r w:rsidRPr="00453473">
        <w:rPr>
          <w:position w:val="-2"/>
          <w:lang w:eastAsia="ru-RU"/>
        </w:rPr>
        <w:t xml:space="preserve">. </w:t>
      </w:r>
      <w:r w:rsidRPr="00453473">
        <w:rPr>
          <w:position w:val="-2"/>
        </w:rPr>
        <w:t>Административного регламента</w:t>
      </w:r>
      <w:r w:rsidRPr="00453473">
        <w:rPr>
          <w:position w:val="-2"/>
          <w:lang w:eastAsia="ru-RU"/>
        </w:rPr>
        <w:t>, необходимых для предоставления государственной услуги;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б) возможность печати на бумажном носителе копии электронной формы заявления;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</w:t>
      </w:r>
      <w:r>
        <w:rPr>
          <w:position w:val="-2"/>
        </w:rPr>
        <w:t xml:space="preserve"> </w:t>
      </w:r>
      <w:r w:rsidRPr="00453473">
        <w:rPr>
          <w:position w:val="-2"/>
        </w:rPr>
        <w:t>официального сайта Администрации по выбору заявителя.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DD7E5F" w:rsidRPr="00453473" w:rsidRDefault="00DD7E5F" w:rsidP="00736517">
      <w:pPr>
        <w:ind w:firstLine="540"/>
        <w:jc w:val="both"/>
        <w:rPr>
          <w:position w:val="-2"/>
        </w:rPr>
      </w:pPr>
      <w:r w:rsidRPr="00453473">
        <w:rPr>
          <w:position w:val="-2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D7E5F" w:rsidRPr="006C2280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6C2280" w:rsidRDefault="00DD7E5F" w:rsidP="0073651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b w:val="0"/>
          <w:position w:val="-2"/>
          <w:sz w:val="24"/>
          <w:szCs w:val="24"/>
        </w:rPr>
      </w:pPr>
      <w:r w:rsidRPr="006C2280">
        <w:rPr>
          <w:position w:val="-2"/>
          <w:sz w:val="24"/>
          <w:szCs w:val="24"/>
          <w:lang w:val="en-US"/>
        </w:rPr>
        <w:t>III</w:t>
      </w:r>
      <w:r w:rsidRPr="006C2280">
        <w:rPr>
          <w:position w:val="-2"/>
          <w:sz w:val="24"/>
          <w:szCs w:val="24"/>
        </w:rPr>
        <w:t>.</w:t>
      </w:r>
      <w:r w:rsidRPr="006C2280">
        <w:rPr>
          <w:b w:val="0"/>
          <w:position w:val="-2"/>
          <w:sz w:val="24"/>
          <w:szCs w:val="24"/>
        </w:rPr>
        <w:t xml:space="preserve"> </w:t>
      </w:r>
      <w:r w:rsidRPr="006C2280">
        <w:rPr>
          <w:rStyle w:val="40"/>
          <w:b/>
          <w:color w:val="000000"/>
          <w:position w:val="-2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D7E5F" w:rsidRPr="0058712B" w:rsidRDefault="00DD7E5F" w:rsidP="00736517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position w:val="-2"/>
          <w:sz w:val="16"/>
          <w:szCs w:val="16"/>
        </w:rPr>
      </w:pPr>
    </w:p>
    <w:p w:rsidR="00DD7E5F" w:rsidRPr="0058712B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b/>
          <w:position w:val="-2"/>
        </w:rPr>
      </w:pPr>
      <w:bookmarkStart w:id="8" w:name="P322"/>
      <w:bookmarkEnd w:id="8"/>
      <w:r w:rsidRPr="0058712B">
        <w:rPr>
          <w:b/>
          <w:position w:val="-2"/>
        </w:rPr>
        <w:t xml:space="preserve">3.1. </w:t>
      </w:r>
      <w:r w:rsidRPr="0058712B">
        <w:rPr>
          <w:b/>
          <w:color w:val="000000"/>
          <w:position w:val="-2"/>
        </w:rPr>
        <w:t>Предоставление муниципальной услуги включает в себя следующие административные процедуры:</w:t>
      </w:r>
    </w:p>
    <w:p w:rsidR="00DD7E5F" w:rsidRPr="00453473" w:rsidRDefault="00DD7E5F" w:rsidP="00736517">
      <w:pPr>
        <w:pStyle w:val="ConsPlusNormal"/>
        <w:ind w:firstLine="567"/>
        <w:jc w:val="both"/>
        <w:outlineLvl w:val="2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(далее - заявление и документы);</w:t>
      </w:r>
    </w:p>
    <w:p w:rsidR="00DD7E5F" w:rsidRPr="00453473" w:rsidRDefault="00DD7E5F" w:rsidP="00736517">
      <w:pPr>
        <w:ind w:firstLine="540"/>
        <w:jc w:val="both"/>
        <w:rPr>
          <w:position w:val="-2"/>
        </w:rPr>
      </w:pPr>
      <w:r w:rsidRPr="00453473">
        <w:rPr>
          <w:position w:val="-2"/>
        </w:rPr>
        <w:t xml:space="preserve">3.1.2. Рассмотрение заявления и документов, </w:t>
      </w:r>
      <w:r w:rsidRPr="00453473">
        <w:rPr>
          <w:color w:val="000000"/>
          <w:position w:val="-2"/>
        </w:rPr>
        <w:t>формирование и направление межведомственных запросов, п</w:t>
      </w:r>
      <w:r w:rsidRPr="00453473">
        <w:rPr>
          <w:position w:val="-2"/>
        </w:rPr>
        <w:t>одготовка проекта постановления Администрации о постановке на учет либо об отказе в постановке на учет;</w:t>
      </w:r>
    </w:p>
    <w:p w:rsidR="00DD7E5F" w:rsidRPr="00453473" w:rsidRDefault="00DD7E5F" w:rsidP="00736517">
      <w:pPr>
        <w:ind w:firstLine="540"/>
        <w:jc w:val="both"/>
        <w:rPr>
          <w:position w:val="-2"/>
        </w:rPr>
      </w:pPr>
      <w:r w:rsidRPr="00453473">
        <w:rPr>
          <w:position w:val="-2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DD7E5F" w:rsidRPr="0058712B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  <w:bookmarkStart w:id="9" w:name="P332"/>
      <w:bookmarkEnd w:id="9"/>
    </w:p>
    <w:p w:rsidR="00DD7E5F" w:rsidRPr="00453473" w:rsidRDefault="00DD7E5F" w:rsidP="0058712B">
      <w:pPr>
        <w:pStyle w:val="ConsPlusNormal"/>
        <w:ind w:firstLine="567"/>
        <w:jc w:val="center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Прием и регистрация заявления и документов</w:t>
      </w:r>
    </w:p>
    <w:p w:rsidR="00DD7E5F" w:rsidRPr="00453473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lang w:eastAsia="ru-RU"/>
        </w:rPr>
      </w:pPr>
      <w:r w:rsidRPr="00453473">
        <w:rPr>
          <w:position w:val="-2"/>
        </w:rPr>
        <w:t>3.2.</w:t>
      </w:r>
      <w:r w:rsidRPr="00453473">
        <w:rPr>
          <w:position w:val="-2"/>
          <w:lang w:eastAsia="ru-RU"/>
        </w:rPr>
        <w:t xml:space="preserve">Основанием </w:t>
      </w:r>
      <w:r w:rsidRPr="00453473">
        <w:rPr>
          <w:color w:val="000000"/>
          <w:position w:val="-2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</w:rPr>
        <w:t>3.4 Специалист Администрации</w:t>
      </w:r>
      <w:r w:rsidRPr="00453473">
        <w:rPr>
          <w:position w:val="-2"/>
          <w:lang w:eastAsia="ru-RU"/>
        </w:rPr>
        <w:t>, ответственный за прием и регистрацию заявления и документов</w:t>
      </w:r>
      <w:r w:rsidRPr="00453473">
        <w:rPr>
          <w:position w:val="-2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и документы, </w:t>
      </w:r>
      <w:r w:rsidRPr="00453473">
        <w:rPr>
          <w:position w:val="-2"/>
          <w:lang w:eastAsia="ru-RU"/>
        </w:rPr>
        <w:t>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</w:t>
      </w:r>
      <w:r w:rsidRPr="00453473">
        <w:rPr>
          <w:position w:val="-2"/>
        </w:rPr>
        <w:t>, с указанием даты и времени их получения, и передает их Главе Администрации.</w:t>
      </w:r>
    </w:p>
    <w:p w:rsidR="00DD7E5F" w:rsidRPr="00453473" w:rsidRDefault="00DD7E5F" w:rsidP="00736517">
      <w:pPr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3.5. Заявителю в день поступления заявления: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DD7E5F" w:rsidRPr="00453473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lang w:eastAsia="ru-RU"/>
        </w:rPr>
      </w:pPr>
      <w:r w:rsidRPr="00453473">
        <w:rPr>
          <w:color w:val="000000"/>
          <w:position w:val="-2"/>
          <w:lang w:eastAsia="ru-RU"/>
        </w:rPr>
        <w:t xml:space="preserve">Зарегистрированное заявление и документы </w:t>
      </w:r>
      <w:r w:rsidRPr="00453473">
        <w:rPr>
          <w:position w:val="-2"/>
        </w:rPr>
        <w:t>специалист Администрации</w:t>
      </w:r>
      <w:r w:rsidRPr="00453473">
        <w:rPr>
          <w:position w:val="-2"/>
          <w:lang w:eastAsia="ru-RU"/>
        </w:rPr>
        <w:t>, ответственный за прием и регистрацию заявления и документов передает Главе Администрации</w:t>
      </w:r>
    </w:p>
    <w:p w:rsidR="00DD7E5F" w:rsidRPr="006C2280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3.6. Глава Администрации </w:t>
      </w:r>
      <w:r w:rsidRPr="00453473">
        <w:rPr>
          <w:color w:val="000000"/>
          <w:position w:val="-2"/>
          <w:lang w:eastAsia="ru-RU"/>
        </w:rPr>
        <w:t xml:space="preserve">определяет ответственного за предоставление муниципальной услуги специалиста Администрации (далее – ответственный исполнитель) и </w:t>
      </w:r>
      <w:r w:rsidRPr="006C2280">
        <w:rPr>
          <w:color w:val="000000"/>
          <w:position w:val="-2"/>
          <w:lang w:eastAsia="ru-RU"/>
        </w:rPr>
        <w:t>передает ему на исполнение заявление и документы.</w:t>
      </w:r>
    </w:p>
    <w:p w:rsidR="00DD7E5F" w:rsidRPr="006C2280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lang w:eastAsia="ru-RU"/>
        </w:rPr>
      </w:pPr>
      <w:r w:rsidRPr="006C2280">
        <w:rPr>
          <w:color w:val="000000"/>
          <w:position w:val="-2"/>
          <w:lang w:eastAsia="ru-RU"/>
        </w:rPr>
        <w:t>3.7 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DD7E5F" w:rsidRPr="006C2280" w:rsidRDefault="00DD7E5F" w:rsidP="00736517">
      <w:pPr>
        <w:pStyle w:val="Heading1"/>
        <w:spacing w:before="0" w:after="0"/>
        <w:ind w:firstLine="567"/>
        <w:jc w:val="both"/>
        <w:rPr>
          <w:rFonts w:ascii="Times New Roman" w:hAnsi="Times New Roman"/>
          <w:b w:val="0"/>
          <w:kern w:val="26"/>
          <w:position w:val="-2"/>
          <w:sz w:val="24"/>
          <w:szCs w:val="24"/>
          <w:lang w:eastAsia="ru-RU"/>
        </w:rPr>
      </w:pPr>
      <w:r w:rsidRPr="006C2280">
        <w:rPr>
          <w:rFonts w:ascii="Times New Roman" w:hAnsi="Times New Roman"/>
          <w:b w:val="0"/>
          <w:kern w:val="26"/>
          <w:position w:val="-2"/>
          <w:sz w:val="24"/>
          <w:szCs w:val="24"/>
          <w:lang w:eastAsia="ru-RU"/>
        </w:rPr>
        <w:t xml:space="preserve">3.8. Способом фиксации результата выполнения административной процедуры является </w:t>
      </w:r>
      <w:r w:rsidRPr="006C2280">
        <w:rPr>
          <w:rFonts w:ascii="Times New Roman" w:hAnsi="Times New Roman"/>
          <w:b w:val="0"/>
          <w:kern w:val="26"/>
          <w:position w:val="-2"/>
          <w:sz w:val="24"/>
          <w:szCs w:val="24"/>
        </w:rPr>
        <w:t xml:space="preserve">присвоение входящего регистрационного номера </w:t>
      </w:r>
      <w:r w:rsidRPr="006C2280">
        <w:rPr>
          <w:rFonts w:ascii="Times New Roman" w:hAnsi="Times New Roman"/>
          <w:b w:val="0"/>
          <w:color w:val="000000"/>
          <w:kern w:val="26"/>
          <w:position w:val="-2"/>
          <w:sz w:val="24"/>
          <w:szCs w:val="24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DD7E5F" w:rsidRPr="006C2280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</w:rPr>
      </w:pPr>
      <w:r w:rsidRPr="006C2280">
        <w:rPr>
          <w:position w:val="-2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DD7E5F" w:rsidRPr="0058712B" w:rsidRDefault="00DD7E5F" w:rsidP="00736517">
      <w:pPr>
        <w:ind w:firstLine="540"/>
        <w:jc w:val="center"/>
        <w:rPr>
          <w:b/>
          <w:position w:val="-2"/>
          <w:sz w:val="16"/>
          <w:szCs w:val="16"/>
        </w:rPr>
      </w:pPr>
      <w:bookmarkStart w:id="10" w:name="P339"/>
      <w:bookmarkEnd w:id="10"/>
    </w:p>
    <w:p w:rsidR="00DD7E5F" w:rsidRPr="00453473" w:rsidRDefault="00DD7E5F" w:rsidP="00736517">
      <w:pPr>
        <w:ind w:firstLine="540"/>
        <w:jc w:val="center"/>
        <w:rPr>
          <w:b/>
          <w:position w:val="-2"/>
        </w:rPr>
      </w:pPr>
      <w:r w:rsidRPr="00453473">
        <w:rPr>
          <w:b/>
          <w:position w:val="-2"/>
        </w:rPr>
        <w:t xml:space="preserve">Рассмотрение заявления и документов, </w:t>
      </w:r>
      <w:r w:rsidRPr="00453473">
        <w:rPr>
          <w:b/>
          <w:color w:val="000000"/>
          <w:position w:val="-2"/>
        </w:rPr>
        <w:t>формирование и направление межведомственных запросов, п</w:t>
      </w:r>
      <w:r w:rsidRPr="00453473">
        <w:rPr>
          <w:b/>
          <w:position w:val="-2"/>
        </w:rPr>
        <w:t>одготовка проекта постановления Администрации о постановке на учет, либо об отказе в постановке на учет</w:t>
      </w:r>
    </w:p>
    <w:p w:rsidR="00DD7E5F" w:rsidRPr="00453473" w:rsidRDefault="00DD7E5F" w:rsidP="00736517">
      <w:pPr>
        <w:pStyle w:val="BodyText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lang w:eastAsia="ru-RU"/>
        </w:rPr>
      </w:pPr>
      <w:r w:rsidRPr="00453473">
        <w:rPr>
          <w:kern w:val="26"/>
          <w:position w:val="-2"/>
        </w:rPr>
        <w:t>3.10.</w:t>
      </w:r>
      <w:r>
        <w:rPr>
          <w:kern w:val="26"/>
          <w:position w:val="-2"/>
        </w:rPr>
        <w:t xml:space="preserve"> </w:t>
      </w:r>
      <w:r w:rsidRPr="00453473">
        <w:rPr>
          <w:kern w:val="26"/>
          <w:position w:val="-2"/>
        </w:rPr>
        <w:t>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>
        <w:rPr>
          <w:kern w:val="26"/>
          <w:position w:val="-2"/>
        </w:rPr>
        <w:t xml:space="preserve"> </w:t>
      </w:r>
      <w:r w:rsidRPr="00453473">
        <w:rPr>
          <w:color w:val="000000"/>
          <w:kern w:val="26"/>
          <w:position w:val="-2"/>
          <w:lang w:eastAsia="ru-RU"/>
        </w:rPr>
        <w:t>ответственному исполнителю.</w:t>
      </w:r>
    </w:p>
    <w:p w:rsidR="00DD7E5F" w:rsidRPr="00453473" w:rsidRDefault="00DD7E5F" w:rsidP="00736517">
      <w:pPr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</w:rPr>
        <w:t>3.11. Ответственный исполнитель п</w:t>
      </w:r>
      <w:r w:rsidRPr="00453473">
        <w:rPr>
          <w:position w:val="-2"/>
          <w:lang w:eastAsia="ru-RU"/>
        </w:rPr>
        <w:t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проводит проверку действительности квалифицированной электронной подписи.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53473">
        <w:rPr>
          <w:position w:val="-2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- по адресу электронной почты заявителя;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- в личный кабинет заявителя в Едином портале или в Региональном портале.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При </w:t>
      </w:r>
      <w:r w:rsidRPr="00453473">
        <w:rPr>
          <w:rFonts w:ascii="Times New Roman" w:hAnsi="Times New Roman"/>
          <w:kern w:val="26"/>
          <w:position w:val="-2"/>
          <w:sz w:val="24"/>
          <w:szCs w:val="24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453473">
        <w:rPr>
          <w:rFonts w:ascii="Times New Roman" w:hAnsi="Times New Roman"/>
          <w:position w:val="-2"/>
          <w:sz w:val="24"/>
          <w:szCs w:val="24"/>
        </w:rPr>
        <w:t>случае если не выявлено основание для отказа в приеме заявления и документов, предусмотренное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пунктом 2.11 Административного регламента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ответственный исполнитель в течение двух рабочих дней со дня поступления к нему заявления и документов: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- в случае отсутствия документов, указанных в пункте 2.7 Административного регламента </w:t>
      </w:r>
      <w:r w:rsidRPr="00453473">
        <w:rPr>
          <w:rFonts w:ascii="Times New Roman" w:hAnsi="Times New Roman"/>
          <w:color w:val="000000"/>
          <w:kern w:val="26"/>
          <w:position w:val="-2"/>
          <w:sz w:val="24"/>
          <w:szCs w:val="24"/>
        </w:rPr>
        <w:t xml:space="preserve">готовит </w:t>
      </w:r>
      <w:r w:rsidRPr="00453473">
        <w:rPr>
          <w:rFonts w:ascii="Times New Roman" w:hAnsi="Times New Roman"/>
          <w:position w:val="-2"/>
          <w:sz w:val="24"/>
          <w:szCs w:val="24"/>
        </w:rPr>
        <w:t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color w:val="000000"/>
          <w:kern w:val="26"/>
          <w:position w:val="-2"/>
          <w:sz w:val="24"/>
          <w:szCs w:val="24"/>
        </w:rPr>
        <w:t xml:space="preserve">Главе Администрации. </w:t>
      </w:r>
      <w:r w:rsidRPr="00453473">
        <w:rPr>
          <w:rFonts w:ascii="Times New Roman" w:hAnsi="Times New Roman"/>
          <w:color w:val="000000"/>
          <w:position w:val="-2"/>
          <w:sz w:val="24"/>
          <w:szCs w:val="24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Pr="00453473">
        <w:rPr>
          <w:rFonts w:ascii="Times New Roman" w:hAnsi="Times New Roman"/>
          <w:position w:val="-2"/>
          <w:sz w:val="24"/>
          <w:szCs w:val="24"/>
        </w:rPr>
        <w:t>в Журнале регистрации исходящей корреспонденции Администрации</w:t>
      </w:r>
      <w:r w:rsidRPr="00453473">
        <w:rPr>
          <w:rFonts w:ascii="Times New Roman" w:hAnsi="Times New Roman"/>
          <w:color w:val="000000"/>
          <w:position w:val="-2"/>
          <w:sz w:val="24"/>
          <w:szCs w:val="24"/>
        </w:rPr>
        <w:t>, после чего осуществляет их отправку.</w:t>
      </w:r>
    </w:p>
    <w:p w:rsidR="00DD7E5F" w:rsidRPr="00453473" w:rsidRDefault="00DD7E5F" w:rsidP="00736517">
      <w:pPr>
        <w:widowControl w:val="0"/>
        <w:autoSpaceDE w:val="0"/>
        <w:autoSpaceDN w:val="0"/>
        <w:ind w:firstLine="567"/>
        <w:jc w:val="both"/>
        <w:rPr>
          <w:color w:val="000000"/>
          <w:position w:val="-2"/>
        </w:rPr>
      </w:pPr>
      <w:r w:rsidRPr="00453473">
        <w:rPr>
          <w:color w:val="000000"/>
          <w:position w:val="-2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>
        <w:rPr>
          <w:color w:val="000000"/>
          <w:position w:val="-2"/>
        </w:rPr>
        <w:t xml:space="preserve"> </w:t>
      </w:r>
      <w:r w:rsidRPr="00453473">
        <w:rPr>
          <w:color w:val="000000"/>
          <w:position w:val="-2"/>
        </w:rPr>
        <w:t>В случае отсутствия технической возможности межведомственный запрос направляется на бумажном носителе.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53473">
        <w:rPr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DD7E5F" w:rsidRPr="00453473" w:rsidRDefault="00DD7E5F" w:rsidP="00736517">
      <w:pPr>
        <w:pStyle w:val="NoSpacing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5347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453473">
        <w:rPr>
          <w:rFonts w:ascii="Times New Roman" w:hAnsi="Times New Roman" w:cs="Times New Roman"/>
          <w:position w:val="-2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453473">
        <w:rPr>
          <w:rFonts w:ascii="Times New Roman" w:hAnsi="Times New Roman" w:cs="Times New Roman"/>
          <w:color w:val="auto"/>
          <w:position w:val="-2"/>
          <w:sz w:val="24"/>
          <w:szCs w:val="24"/>
        </w:rPr>
        <w:t>2.13</w:t>
      </w:r>
      <w:r w:rsidRPr="0045347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DD7E5F" w:rsidRPr="00453473" w:rsidRDefault="00DD7E5F" w:rsidP="0073651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53473">
          <w:rPr>
            <w:rFonts w:ascii="Times New Roman" w:hAnsi="Times New Roman"/>
            <w:position w:val="-2"/>
            <w:sz w:val="24"/>
            <w:szCs w:val="24"/>
          </w:rPr>
          <w:t xml:space="preserve">пункте </w:t>
        </w:r>
      </w:hyperlink>
      <w:r w:rsidRPr="00453473">
        <w:rPr>
          <w:rFonts w:ascii="Times New Roman" w:hAnsi="Times New Roman"/>
          <w:position w:val="-2"/>
          <w:sz w:val="24"/>
          <w:szCs w:val="24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3.13. Критерием принятия решения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</w:rPr>
        <w:t>об отказе в приеме к рассмотрению заявления и документов</w:t>
      </w:r>
      <w:r>
        <w:rPr>
          <w:position w:val="-2"/>
        </w:rPr>
        <w:t xml:space="preserve"> </w:t>
      </w:r>
      <w:r w:rsidRPr="00453473">
        <w:rPr>
          <w:position w:val="-2"/>
          <w:lang w:eastAsia="ru-RU"/>
        </w:rPr>
        <w:t>является наличие оснований, предусмотренных</w:t>
      </w:r>
      <w:r w:rsidRPr="00453473">
        <w:rPr>
          <w:position w:val="-2"/>
          <w:lang w:eastAsia="ru-RU"/>
        </w:rPr>
        <w:br/>
      </w:r>
      <w:hyperlink r:id="rId11" w:history="1">
        <w:r w:rsidRPr="00453473">
          <w:rPr>
            <w:position w:val="-2"/>
            <w:lang w:eastAsia="ru-RU"/>
          </w:rPr>
          <w:t xml:space="preserve">пунктом 2.11 </w:t>
        </w:r>
      </w:hyperlink>
      <w:r w:rsidRPr="00453473">
        <w:rPr>
          <w:position w:val="-2"/>
        </w:rPr>
        <w:t>Административного</w:t>
      </w:r>
      <w:r w:rsidRPr="00453473">
        <w:rPr>
          <w:position w:val="-2"/>
          <w:lang w:eastAsia="ru-RU"/>
        </w:rPr>
        <w:t xml:space="preserve"> регламента.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  <w:lang w:eastAsia="ru-RU"/>
        </w:rPr>
        <w:t xml:space="preserve">Критерием принятия решения о подготовке </w:t>
      </w:r>
      <w:r w:rsidRPr="00453473">
        <w:rPr>
          <w:position w:val="-2"/>
        </w:rPr>
        <w:t xml:space="preserve">проекта постановления Администрации о постановке на учет заявителя </w:t>
      </w:r>
      <w:r w:rsidRPr="00453473">
        <w:rPr>
          <w:position w:val="-2"/>
          <w:lang w:eastAsia="ru-RU"/>
        </w:rPr>
        <w:t>является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отсутствие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 xml:space="preserve">оснований, предусмотренных </w:t>
      </w:r>
      <w:hyperlink r:id="rId12" w:history="1">
        <w:r w:rsidRPr="00453473">
          <w:rPr>
            <w:position w:val="-2"/>
            <w:lang w:eastAsia="ru-RU"/>
          </w:rPr>
          <w:t>пунктом 2.1</w:t>
        </w:r>
      </w:hyperlink>
      <w:r w:rsidRPr="00453473">
        <w:rPr>
          <w:position w:val="-2"/>
          <w:lang w:eastAsia="ru-RU"/>
        </w:rPr>
        <w:t xml:space="preserve">3 </w:t>
      </w:r>
      <w:r w:rsidRPr="00453473">
        <w:rPr>
          <w:position w:val="-2"/>
        </w:rPr>
        <w:t>Административного</w:t>
      </w:r>
      <w:r w:rsidRPr="00453473">
        <w:rPr>
          <w:position w:val="-2"/>
          <w:lang w:eastAsia="ru-RU"/>
        </w:rPr>
        <w:t xml:space="preserve"> регламента.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53473">
        <w:rPr>
          <w:position w:val="-2"/>
          <w:lang w:eastAsia="ru-RU"/>
        </w:rPr>
        <w:t xml:space="preserve">Критерием принятия решения о подготовке </w:t>
      </w:r>
      <w:r w:rsidRPr="00453473">
        <w:rPr>
          <w:position w:val="-2"/>
        </w:rPr>
        <w:t xml:space="preserve">проекта постановления Администрации об отказе в постановке на учет заявителя </w:t>
      </w:r>
      <w:r w:rsidRPr="00453473">
        <w:rPr>
          <w:position w:val="-2"/>
          <w:lang w:eastAsia="ru-RU"/>
        </w:rPr>
        <w:t>является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>наличие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  <w:lang w:eastAsia="ru-RU"/>
        </w:rPr>
        <w:t xml:space="preserve">оснований, предусмотренных </w:t>
      </w:r>
      <w:hyperlink r:id="rId13" w:history="1">
        <w:r w:rsidRPr="00453473">
          <w:rPr>
            <w:position w:val="-2"/>
            <w:lang w:eastAsia="ru-RU"/>
          </w:rPr>
          <w:t>пунктом 2.1</w:t>
        </w:r>
      </w:hyperlink>
      <w:r w:rsidRPr="00453473">
        <w:rPr>
          <w:position w:val="-2"/>
          <w:lang w:eastAsia="ru-RU"/>
        </w:rPr>
        <w:t xml:space="preserve">3 </w:t>
      </w:r>
      <w:r w:rsidRPr="00453473">
        <w:rPr>
          <w:position w:val="-2"/>
        </w:rPr>
        <w:t>Административного</w:t>
      </w:r>
      <w:r w:rsidRPr="00453473">
        <w:rPr>
          <w:position w:val="-2"/>
          <w:lang w:eastAsia="ru-RU"/>
        </w:rPr>
        <w:t xml:space="preserve"> регламента.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3.14. Результатом административного действия являются: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решение об отказе в приеме к рассмотрению заявления и документов, направление заявителю  уведомления об этом в электронной форме;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решение о постановке на учет заявителя либо об отказе в постановке на учет заявителя.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3.15. Способом фиксации результата выполнения административной процедуры является: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- проект постановления Администрации </w:t>
      </w:r>
      <w:r w:rsidRPr="00453473">
        <w:rPr>
          <w:position w:val="-2"/>
        </w:rPr>
        <w:t>о постановке на учет заявителя либо об отказе в постановке на учет заявителя</w:t>
      </w:r>
      <w:r w:rsidRPr="00453473">
        <w:rPr>
          <w:position w:val="-2"/>
          <w:lang w:eastAsia="ru-RU"/>
        </w:rPr>
        <w:t>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3.16. Максимальный срок выполнения административного действия: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при наличии основания, предусмотренного пунктом 2.11 Административного регламента – в течение трех дней со дня завершения проведения проверки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действительности квалифицированной электронной подписи;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-при отсутствии основания, предусмотренного пунктом 2.11 Административного регламента –14 рабочих дней со дня поступления заявления и документов ответственному исполнителю.</w:t>
      </w:r>
    </w:p>
    <w:p w:rsidR="00DD7E5F" w:rsidRPr="0058712B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ind w:firstLine="540"/>
        <w:jc w:val="center"/>
        <w:rPr>
          <w:b/>
          <w:position w:val="-2"/>
        </w:rPr>
      </w:pPr>
      <w:r w:rsidRPr="00453473">
        <w:rPr>
          <w:b/>
          <w:position w:val="-2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DD7E5F" w:rsidRPr="00453473" w:rsidRDefault="00DD7E5F" w:rsidP="00736517">
      <w:pPr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</w:rPr>
        <w:t xml:space="preserve">3.17. </w:t>
      </w:r>
      <w:bookmarkStart w:id="11" w:name="P376"/>
      <w:bookmarkEnd w:id="11"/>
      <w:r w:rsidRPr="00453473">
        <w:rPr>
          <w:position w:val="-2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>
        <w:rPr>
          <w:position w:val="-2"/>
        </w:rPr>
        <w:t xml:space="preserve"> </w:t>
      </w:r>
      <w:r w:rsidRPr="00453473">
        <w:rPr>
          <w:position w:val="-2"/>
        </w:rPr>
        <w:t>на рассмотрение и подпись Главе Администрации</w:t>
      </w:r>
      <w:r w:rsidRPr="00453473">
        <w:rPr>
          <w:position w:val="-2"/>
          <w:lang w:eastAsia="ru-RU"/>
        </w:rPr>
        <w:t>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</w:rPr>
        <w:t>Глава Администрации</w:t>
      </w:r>
      <w:r>
        <w:rPr>
          <w:position w:val="-2"/>
        </w:rPr>
        <w:t xml:space="preserve"> </w:t>
      </w:r>
      <w:r w:rsidRPr="00453473">
        <w:rPr>
          <w:position w:val="-2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53473">
        <w:rPr>
          <w:position w:val="-2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rPr>
          <w:position w:val="-2"/>
          <w:lang w:eastAsia="ru-RU"/>
        </w:rPr>
      </w:pPr>
      <w:r w:rsidRPr="00453473">
        <w:rPr>
          <w:position w:val="-2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53473">
        <w:rPr>
          <w:position w:val="-2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53473">
        <w:rPr>
          <w:position w:val="-2"/>
          <w:lang w:eastAsia="ru-RU"/>
        </w:rPr>
        <w:t>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DD7E5F" w:rsidRPr="00453473" w:rsidRDefault="00DD7E5F" w:rsidP="00736517">
      <w:pPr>
        <w:pStyle w:val="BodyText"/>
        <w:tabs>
          <w:tab w:val="left" w:pos="720"/>
        </w:tabs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position w:val="-2"/>
        </w:rPr>
        <w:t>Прибывший в назначенный день заявитель предъявляет документы, удостоверяющие личность.</w:t>
      </w:r>
    </w:p>
    <w:p w:rsidR="00DD7E5F" w:rsidRPr="00453473" w:rsidRDefault="00DD7E5F" w:rsidP="00736517">
      <w:pPr>
        <w:pStyle w:val="BodyText"/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position w:val="-2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DD7E5F" w:rsidRPr="00453473" w:rsidRDefault="00DD7E5F" w:rsidP="00736517">
      <w:pPr>
        <w:pStyle w:val="BodyText"/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position w:val="-2"/>
        </w:rPr>
        <w:t xml:space="preserve">После внесения этих данных в журнал, ответственный исполнитель выдает </w:t>
      </w:r>
      <w:r w:rsidRPr="00453473">
        <w:rPr>
          <w:position w:val="-2"/>
        </w:rPr>
        <w:t>постановление Администрации о постановке на учет заявителя либо об отказе в постановке на учет заявителя</w:t>
      </w:r>
      <w:r w:rsidRPr="00453473">
        <w:rPr>
          <w:color w:val="000000"/>
          <w:position w:val="-2"/>
        </w:rPr>
        <w:t>.</w:t>
      </w:r>
    </w:p>
    <w:p w:rsidR="00DD7E5F" w:rsidRPr="00453473" w:rsidRDefault="00DD7E5F" w:rsidP="00736517">
      <w:pPr>
        <w:pStyle w:val="BodyText"/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position w:val="-2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>
        <w:rPr>
          <w:color w:val="000000"/>
          <w:position w:val="-2"/>
        </w:rPr>
        <w:t xml:space="preserve"> </w:t>
      </w:r>
      <w:r w:rsidRPr="00453473">
        <w:rPr>
          <w:position w:val="-2"/>
        </w:rPr>
        <w:t>заказным письмом с уведомлением о вручении</w:t>
      </w:r>
      <w:r w:rsidRPr="00453473">
        <w:rPr>
          <w:color w:val="000000"/>
          <w:position w:val="-2"/>
        </w:rPr>
        <w:t xml:space="preserve"> вместе с сопроводительным письмом подписанным главой Администрации </w:t>
      </w:r>
      <w:r w:rsidRPr="00453473">
        <w:rPr>
          <w:position w:val="-2"/>
        </w:rPr>
        <w:t>постановление Администрации о постановке на учет заявителя либо об отказе в постановке на учет заявителя,</w:t>
      </w:r>
      <w:r>
        <w:rPr>
          <w:position w:val="-2"/>
        </w:rPr>
        <w:t xml:space="preserve"> </w:t>
      </w:r>
      <w:r w:rsidRPr="00453473">
        <w:rPr>
          <w:position w:val="-2"/>
        </w:rPr>
        <w:t>с указанием оснований для отказа</w:t>
      </w:r>
      <w:r w:rsidRPr="00453473">
        <w:rPr>
          <w:color w:val="000000"/>
          <w:position w:val="-2"/>
        </w:rPr>
        <w:t>.</w:t>
      </w:r>
    </w:p>
    <w:p w:rsidR="00DD7E5F" w:rsidRPr="00453473" w:rsidRDefault="00DD7E5F" w:rsidP="00736517">
      <w:pPr>
        <w:pStyle w:val="BodyText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</w:rPr>
      </w:pPr>
      <w:r w:rsidRPr="00453473">
        <w:rPr>
          <w:color w:val="000000"/>
          <w:position w:val="-2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7E5F" w:rsidRPr="00453473" w:rsidRDefault="00DD7E5F" w:rsidP="00736517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</w:t>
      </w:r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>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Датой и временем постановки на учет считаются дата и время подачи заявителем заявления и документов.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 xml:space="preserve">3.21. Критерием для выдачи результата предоставления муниципальной услуги является </w:t>
      </w:r>
      <w:r w:rsidRPr="00453473">
        <w:rPr>
          <w:position w:val="-2"/>
          <w:lang w:eastAsia="ru-RU"/>
        </w:rPr>
        <w:t>наличие зарегистрированного</w:t>
      </w:r>
      <w:r>
        <w:rPr>
          <w:position w:val="-2"/>
          <w:lang w:eastAsia="ru-RU"/>
        </w:rPr>
        <w:t xml:space="preserve"> </w:t>
      </w:r>
      <w:r w:rsidRPr="00453473">
        <w:rPr>
          <w:position w:val="-2"/>
        </w:rPr>
        <w:t>постановления Администрации о постановке на учет заявителя либо об отказе в постановке на учет заявителя.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3.22. Способом фиксации</w:t>
      </w:r>
      <w:r>
        <w:rPr>
          <w:position w:val="-2"/>
        </w:rPr>
        <w:t xml:space="preserve"> </w:t>
      </w:r>
      <w:r w:rsidRPr="00453473">
        <w:rPr>
          <w:position w:val="-2"/>
        </w:rPr>
        <w:t>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</w:t>
      </w:r>
      <w:r w:rsidRPr="00453473">
        <w:rPr>
          <w:position w:val="-2"/>
          <w:lang w:eastAsia="ru-RU"/>
        </w:rPr>
        <w:t xml:space="preserve"> Единого портала, Регионального портала</w:t>
      </w:r>
      <w:r w:rsidRPr="00453473">
        <w:rPr>
          <w:position w:val="-2"/>
        </w:rPr>
        <w:t>, официального сайта Администрации, официальной электронной почты.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DD7E5F" w:rsidRPr="0058712B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D7E5F" w:rsidRPr="0058712B" w:rsidRDefault="00DD7E5F" w:rsidP="00736517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D7E5F" w:rsidRDefault="00DD7E5F" w:rsidP="0058712B">
      <w:pPr>
        <w:tabs>
          <w:tab w:val="num" w:pos="0"/>
        </w:tabs>
        <w:ind w:firstLine="567"/>
        <w:jc w:val="center"/>
        <w:rPr>
          <w:b/>
          <w:position w:val="-2"/>
        </w:rPr>
      </w:pPr>
      <w:bookmarkStart w:id="12" w:name="P387"/>
      <w:bookmarkEnd w:id="12"/>
      <w:r w:rsidRPr="00453473">
        <w:rPr>
          <w:b/>
          <w:position w:val="-2"/>
        </w:rPr>
        <w:t>Особенности предоставления муниципаль</w:t>
      </w:r>
      <w:r>
        <w:rPr>
          <w:b/>
          <w:position w:val="-2"/>
        </w:rPr>
        <w:t>ной услуги в МФЦ</w:t>
      </w:r>
    </w:p>
    <w:p w:rsidR="00DD7E5F" w:rsidRPr="00453473" w:rsidRDefault="00DD7E5F" w:rsidP="0058712B">
      <w:pPr>
        <w:tabs>
          <w:tab w:val="num" w:pos="0"/>
        </w:tabs>
        <w:ind w:firstLine="567"/>
        <w:jc w:val="center"/>
        <w:rPr>
          <w:position w:val="-2"/>
        </w:rPr>
      </w:pPr>
      <w:r w:rsidRPr="00453473">
        <w:rPr>
          <w:position w:val="-2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Основанием для начала административной процедуры является поступление в МФЦ заявления и документов.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Специалист МФЦ принимает от заявителя заявление и документы и регистрирует их.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При приеме у заявителя заявления и документов специалист МФЦ: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Срок выполнения данного административного действия не более 30 минут.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DD7E5F" w:rsidRPr="00453473" w:rsidRDefault="00DD7E5F" w:rsidP="00736517">
      <w:pPr>
        <w:tabs>
          <w:tab w:val="num" w:pos="0"/>
        </w:tabs>
        <w:ind w:firstLine="567"/>
        <w:jc w:val="both"/>
        <w:rPr>
          <w:position w:val="-2"/>
        </w:rPr>
      </w:pPr>
      <w:r w:rsidRPr="00453473">
        <w:rPr>
          <w:position w:val="-2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7E5F" w:rsidRPr="0058712B" w:rsidRDefault="00DD7E5F" w:rsidP="00736517">
      <w:pPr>
        <w:tabs>
          <w:tab w:val="num" w:pos="0"/>
        </w:tabs>
        <w:ind w:firstLine="567"/>
        <w:jc w:val="both"/>
        <w:rPr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  <w:lang w:val="en-US"/>
        </w:rPr>
        <w:t>IV</w:t>
      </w:r>
      <w:r w:rsidRPr="00453473">
        <w:rPr>
          <w:rFonts w:ascii="Times New Roman" w:hAnsi="Times New Roman"/>
          <w:b/>
          <w:position w:val="-2"/>
          <w:sz w:val="24"/>
          <w:szCs w:val="24"/>
        </w:rPr>
        <w:t>. Формы контроля за исполнением</w:t>
      </w:r>
      <w:r w:rsidRPr="00453473">
        <w:rPr>
          <w:rFonts w:ascii="Times New Roman" w:hAnsi="Times New Roman"/>
          <w:b/>
          <w:position w:val="-2"/>
          <w:sz w:val="24"/>
          <w:szCs w:val="24"/>
          <w:lang w:eastAsia="ar-SA"/>
        </w:rPr>
        <w:t xml:space="preserve"> Административного</w:t>
      </w:r>
      <w:r w:rsidRPr="00453473">
        <w:rPr>
          <w:rFonts w:ascii="Times New Roman" w:hAnsi="Times New Roman"/>
          <w:b/>
          <w:position w:val="-2"/>
          <w:sz w:val="24"/>
          <w:szCs w:val="24"/>
        </w:rPr>
        <w:t xml:space="preserve"> регламента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по предоставлению муниципальной услуги, за принятием решений, связанных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с предоставлением муниципальной услуги осуществляется постоянно</w:t>
      </w:r>
      <w:r w:rsidRPr="00453473">
        <w:rPr>
          <w:rFonts w:ascii="Times New Roman" w:hAnsi="Times New Roman"/>
          <w:position w:val="-2"/>
          <w:sz w:val="24"/>
          <w:szCs w:val="24"/>
        </w:rPr>
        <w:br/>
        <w:t>главой администрации Лопатинского сельсовета Лопатинского района Пензенской области,</w:t>
      </w:r>
      <w:r w:rsidRPr="0045347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Pr="00453473">
        <w:rPr>
          <w:rFonts w:ascii="Times New Roman" w:hAnsi="Times New Roman"/>
          <w:position w:val="-2"/>
          <w:sz w:val="24"/>
          <w:szCs w:val="24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 xml:space="preserve">Текущий контроль осуществляется путем проведения проверокисполнения положений </w:t>
      </w:r>
      <w:r w:rsidRPr="0045347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453473">
        <w:rPr>
          <w:rFonts w:ascii="Times New Roman" w:hAnsi="Times New Roman"/>
          <w:position w:val="-2"/>
          <w:sz w:val="24"/>
          <w:szCs w:val="24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D7E5F" w:rsidRPr="00453473" w:rsidRDefault="00DD7E5F" w:rsidP="00736517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53473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D7E5F" w:rsidRPr="0058712B" w:rsidRDefault="00DD7E5F" w:rsidP="00736517">
      <w:pPr>
        <w:autoSpaceDE w:val="0"/>
        <w:autoSpaceDN w:val="0"/>
        <w:adjustRightInd w:val="0"/>
        <w:ind w:firstLine="567"/>
        <w:jc w:val="center"/>
        <w:rPr>
          <w:b/>
          <w:sz w:val="16"/>
          <w:szCs w:val="16"/>
        </w:rPr>
      </w:pP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center"/>
        <w:rPr>
          <w:b/>
          <w:position w:val="-2"/>
        </w:rPr>
      </w:pPr>
      <w:r w:rsidRPr="00453473">
        <w:rPr>
          <w:b/>
          <w:position w:val="-2"/>
          <w:lang w:val="en-US"/>
        </w:rPr>
        <w:t>V</w:t>
      </w:r>
      <w:r w:rsidRPr="00453473">
        <w:rPr>
          <w:b/>
          <w:position w:val="-2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D7E5F" w:rsidRPr="0058712B" w:rsidRDefault="00DD7E5F" w:rsidP="00736517">
      <w:pPr>
        <w:autoSpaceDE w:val="0"/>
        <w:autoSpaceDN w:val="0"/>
        <w:adjustRightInd w:val="0"/>
        <w:ind w:firstLine="540"/>
        <w:jc w:val="center"/>
        <w:rPr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453473">
        <w:rPr>
          <w:position w:val="-2"/>
        </w:rPr>
        <w:br/>
        <w:t>указанных в статье 11.1 Федерального закона от 27.07.2010 № 210-ФЗ</w:t>
      </w:r>
      <w:r w:rsidRPr="00453473">
        <w:rPr>
          <w:position w:val="-2"/>
        </w:rPr>
        <w:br/>
        <w:t>«Об организации предоставления государственных и муниципальных услуг»</w:t>
      </w:r>
      <w:r w:rsidRPr="00453473">
        <w:rPr>
          <w:position w:val="-2"/>
        </w:rPr>
        <w:br/>
        <w:t>(далее - Федеральный закон № 210-ФЗ), и в порядке, предусмотренном главой 2.1Федерального закона № 210-ФЗ.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D7E5F" w:rsidRPr="00453473" w:rsidRDefault="00DD7E5F" w:rsidP="00736517">
      <w:pPr>
        <w:ind w:firstLine="567"/>
        <w:jc w:val="both"/>
        <w:rPr>
          <w:position w:val="-2"/>
        </w:rPr>
      </w:pPr>
      <w:r w:rsidRPr="00453473">
        <w:rPr>
          <w:position w:val="-2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D7E5F" w:rsidRPr="0058712B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D7E5F" w:rsidRPr="0058712B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D7E5F" w:rsidRPr="0058712B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16"/>
          <w:szCs w:val="16"/>
        </w:rPr>
      </w:pPr>
    </w:p>
    <w:p w:rsidR="00DD7E5F" w:rsidRPr="00453473" w:rsidRDefault="00DD7E5F" w:rsidP="00736517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53473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D7E5F" w:rsidRPr="00453473" w:rsidRDefault="00DD7E5F" w:rsidP="00736517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53473">
        <w:rPr>
          <w:position w:val="-2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D7E5F" w:rsidRPr="00453473" w:rsidRDefault="00DD7E5F" w:rsidP="00736517">
      <w:pPr>
        <w:ind w:firstLine="708"/>
        <w:jc w:val="both"/>
        <w:rPr>
          <w:position w:val="-2"/>
        </w:rPr>
      </w:pPr>
      <w:r w:rsidRPr="00453473">
        <w:rPr>
          <w:position w:val="-2"/>
        </w:rPr>
        <w:t>- Федеральный закон № 210-ФЗ;</w:t>
      </w:r>
    </w:p>
    <w:p w:rsidR="00DD7E5F" w:rsidRPr="00453473" w:rsidRDefault="00DD7E5F" w:rsidP="00736517">
      <w:pPr>
        <w:ind w:firstLine="708"/>
        <w:jc w:val="both"/>
        <w:rPr>
          <w:position w:val="-2"/>
        </w:rPr>
      </w:pPr>
      <w:r w:rsidRPr="00453473">
        <w:rPr>
          <w:position w:val="-2"/>
        </w:rPr>
        <w:t>- постановление Правительства Российской Федерации от 20.11.2012</w:t>
      </w:r>
      <w:r w:rsidRPr="00453473">
        <w:rPr>
          <w:position w:val="-2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D7E5F" w:rsidRPr="00453473" w:rsidRDefault="00DD7E5F" w:rsidP="003F18D1">
      <w:pPr>
        <w:ind w:firstLine="708"/>
        <w:jc w:val="both"/>
        <w:rPr>
          <w:position w:val="-2"/>
        </w:rPr>
      </w:pPr>
      <w:r w:rsidRPr="00453473">
        <w:rPr>
          <w:position w:val="-2"/>
        </w:rPr>
        <w:t>- постановление администрации от 07.09.2018 № 129 «Об утверждении Порядка подачи и рассмотрения жалоб на решения и действия (бездействие) администрации  Лопатинского сельсовета Лопатинского района Пензенской области, должностных лиц, муниципальных служащих администрации Лопатинского сельсовета Лопатинского района Пензенской области  при предоставлении муниципальных услуг»;</w:t>
      </w:r>
    </w:p>
    <w:p w:rsidR="00DD7E5F" w:rsidRPr="00453473" w:rsidRDefault="00DD7E5F" w:rsidP="00736517">
      <w:pPr>
        <w:autoSpaceDE w:val="0"/>
        <w:autoSpaceDN w:val="0"/>
        <w:adjustRightInd w:val="0"/>
        <w:ind w:firstLine="539"/>
        <w:jc w:val="both"/>
        <w:rPr>
          <w:position w:val="-2"/>
        </w:rPr>
      </w:pPr>
      <w:r w:rsidRPr="00453473">
        <w:rPr>
          <w:position w:val="-2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Default="00DD7E5F" w:rsidP="00736517">
      <w:pPr>
        <w:jc w:val="right"/>
      </w:pPr>
    </w:p>
    <w:p w:rsidR="00DD7E5F" w:rsidRPr="00453473" w:rsidRDefault="00DD7E5F" w:rsidP="00736517">
      <w:pPr>
        <w:jc w:val="right"/>
      </w:pPr>
    </w:p>
    <w:p w:rsidR="00DD7E5F" w:rsidRPr="0058712B" w:rsidRDefault="00DD7E5F" w:rsidP="00736517">
      <w:pPr>
        <w:jc w:val="right"/>
        <w:rPr>
          <w:sz w:val="22"/>
          <w:szCs w:val="22"/>
        </w:rPr>
      </w:pPr>
      <w:r w:rsidRPr="0058712B">
        <w:rPr>
          <w:sz w:val="22"/>
          <w:szCs w:val="22"/>
        </w:rPr>
        <w:t>Приложение 1</w:t>
      </w:r>
    </w:p>
    <w:p w:rsidR="00DD7E5F" w:rsidRPr="0058712B" w:rsidRDefault="00DD7E5F" w:rsidP="00736517">
      <w:pPr>
        <w:pStyle w:val="ConsPlusNormal"/>
        <w:ind w:firstLine="567"/>
        <w:jc w:val="right"/>
        <w:rPr>
          <w:rFonts w:ascii="Times New Roman" w:hAnsi="Times New Roman"/>
        </w:rPr>
      </w:pPr>
      <w:r w:rsidRPr="0058712B">
        <w:rPr>
          <w:rFonts w:ascii="Times New Roman" w:hAnsi="Times New Roman"/>
        </w:rPr>
        <w:t>к административному регламенту</w:t>
      </w:r>
    </w:p>
    <w:p w:rsidR="00DD7E5F" w:rsidRPr="0058712B" w:rsidRDefault="00DD7E5F" w:rsidP="00736517">
      <w:pPr>
        <w:pStyle w:val="ConsPlusNormal"/>
        <w:ind w:firstLine="567"/>
        <w:jc w:val="right"/>
        <w:rPr>
          <w:rFonts w:ascii="Times New Roman" w:hAnsi="Times New Roman"/>
        </w:rPr>
      </w:pPr>
      <w:r w:rsidRPr="0058712B">
        <w:rPr>
          <w:rFonts w:ascii="Times New Roman" w:hAnsi="Times New Roman"/>
        </w:rPr>
        <w:t>предоставления муниципальной услуги</w:t>
      </w:r>
    </w:p>
    <w:p w:rsidR="00DD7E5F" w:rsidRPr="0058712B" w:rsidRDefault="00DD7E5F" w:rsidP="00736517">
      <w:pPr>
        <w:pStyle w:val="ConsPlusNormal"/>
        <w:ind w:firstLine="567"/>
        <w:jc w:val="right"/>
        <w:rPr>
          <w:rFonts w:ascii="Times New Roman" w:hAnsi="Times New Roman"/>
        </w:rPr>
      </w:pPr>
      <w:r w:rsidRPr="0058712B">
        <w:rPr>
          <w:rFonts w:ascii="Times New Roman" w:hAnsi="Times New Roman"/>
        </w:rPr>
        <w:t>«Постановка на учет граждан, имеющих трех и более детей, имеющих право на</w:t>
      </w:r>
    </w:p>
    <w:p w:rsidR="00DD7E5F" w:rsidRPr="0058712B" w:rsidRDefault="00DD7E5F" w:rsidP="00736517">
      <w:pPr>
        <w:pStyle w:val="ConsPlusNormal"/>
        <w:ind w:firstLine="567"/>
        <w:jc w:val="right"/>
        <w:rPr>
          <w:rFonts w:ascii="Times New Roman" w:hAnsi="Times New Roman"/>
        </w:rPr>
      </w:pPr>
      <w:r w:rsidRPr="0058712B">
        <w:rPr>
          <w:rFonts w:ascii="Times New Roman" w:hAnsi="Times New Roman"/>
        </w:rPr>
        <w:t>предоставление земельных участков в собственность бесплатно,</w:t>
      </w:r>
    </w:p>
    <w:p w:rsidR="00DD7E5F" w:rsidRPr="0058712B" w:rsidRDefault="00DD7E5F" w:rsidP="00736517">
      <w:pPr>
        <w:pStyle w:val="ConsPlusNormal"/>
        <w:ind w:firstLine="567"/>
        <w:jc w:val="right"/>
        <w:rPr>
          <w:rFonts w:ascii="Times New Roman" w:hAnsi="Times New Roman"/>
        </w:rPr>
      </w:pPr>
      <w:r w:rsidRPr="0058712B">
        <w:rPr>
          <w:rFonts w:ascii="Times New Roman" w:hAnsi="Times New Roman"/>
        </w:rPr>
        <w:t xml:space="preserve"> для индивидуального жилищного строительства»</w:t>
      </w: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D7E5F" w:rsidRPr="00453473" w:rsidRDefault="00DD7E5F" w:rsidP="00736517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53473">
        <w:rPr>
          <w:rFonts w:ascii="Times New Roman" w:hAnsi="Times New Roman"/>
          <w:b/>
          <w:sz w:val="24"/>
          <w:szCs w:val="24"/>
        </w:rPr>
        <w:t>Форма заявления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right"/>
        <w:outlineLvl w:val="0"/>
        <w:rPr>
          <w:lang w:eastAsia="ru-RU"/>
        </w:rPr>
      </w:pPr>
      <w:r w:rsidRPr="00453473">
        <w:rPr>
          <w:lang w:eastAsia="ru-RU"/>
        </w:rPr>
        <w:t xml:space="preserve">Главе администрации 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i/>
          <w:lang w:eastAsia="ru-RU"/>
        </w:rPr>
        <w:t>… (наименование муниципального образования)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от ________________________________</w:t>
      </w:r>
    </w:p>
    <w:p w:rsidR="00DD7E5F" w:rsidRPr="00453473" w:rsidRDefault="00DD7E5F" w:rsidP="00736517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53473">
        <w:rPr>
          <w:rFonts w:ascii="Times New Roman" w:hAnsi="Times New Roman" w:cs="Times New Roman"/>
          <w:i/>
          <w:sz w:val="24"/>
          <w:szCs w:val="24"/>
        </w:rPr>
        <w:t xml:space="preserve"> (фамилия, имя, отчество (при наличии) заявителя)</w:t>
      </w:r>
      <w:r w:rsidRPr="00453473">
        <w:rPr>
          <w:rFonts w:ascii="Times New Roman" w:hAnsi="Times New Roman" w:cs="Times New Roman"/>
          <w:i/>
          <w:sz w:val="24"/>
          <w:szCs w:val="24"/>
        </w:rPr>
        <w:br/>
      </w:r>
      <w:r w:rsidRPr="00453473">
        <w:rPr>
          <w:rFonts w:ascii="Times New Roman" w:hAnsi="Times New Roman"/>
          <w:sz w:val="24"/>
          <w:szCs w:val="24"/>
        </w:rPr>
        <w:t>дата рождения: _____________________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паспортные данные: _________________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выдан _____________________________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адрес регистрации: __________________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тел.: ______________________________</w:t>
      </w:r>
    </w:p>
    <w:p w:rsidR="00DD7E5F" w:rsidRPr="00453473" w:rsidRDefault="00DD7E5F" w:rsidP="00736517">
      <w:pPr>
        <w:autoSpaceDE w:val="0"/>
        <w:autoSpaceDN w:val="0"/>
        <w:adjustRightInd w:val="0"/>
        <w:jc w:val="right"/>
        <w:outlineLvl w:val="0"/>
        <w:rPr>
          <w:lang w:eastAsia="ru-RU"/>
        </w:rPr>
      </w:pPr>
      <w:r w:rsidRPr="00453473">
        <w:rPr>
          <w:lang w:eastAsia="ru-RU"/>
        </w:rPr>
        <w:t>адрес электронной почты: ___________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right"/>
        <w:outlineLvl w:val="0"/>
        <w:rPr>
          <w:lang w:eastAsia="ru-RU"/>
        </w:rPr>
      </w:pP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 xml:space="preserve">заявление </w:t>
      </w:r>
      <w:r w:rsidRPr="00453473">
        <w:rPr>
          <w:b/>
          <w:lang w:eastAsia="ru-RU"/>
        </w:rPr>
        <w:t>о постановке на учет</w:t>
      </w:r>
      <w:r>
        <w:rPr>
          <w:b/>
          <w:lang w:eastAsia="ru-RU"/>
        </w:rPr>
        <w:t>.</w:t>
      </w:r>
    </w:p>
    <w:p w:rsidR="00DD7E5F" w:rsidRPr="0058712B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sz w:val="18"/>
          <w:szCs w:val="18"/>
          <w:lang w:eastAsia="ru-RU"/>
        </w:rPr>
      </w:pP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 w:rsidRPr="00453473">
        <w:rPr>
          <w:lang w:eastAsia="ru-RU"/>
        </w:rP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 строительства в соответствии со </w:t>
      </w:r>
      <w:hyperlink r:id="rId14" w:history="1">
        <w:r w:rsidRPr="00453473">
          <w:rPr>
            <w:lang w:eastAsia="ru-RU"/>
          </w:rPr>
          <w:t>статьей 4</w:t>
        </w:r>
      </w:hyperlink>
      <w:r w:rsidRPr="00453473">
        <w:rPr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 w:rsidRPr="00453473">
        <w:rPr>
          <w:lang w:eastAsia="ru-RU"/>
        </w:rPr>
        <w:t>1._______________________________________________________________________,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center"/>
        <w:outlineLvl w:val="0"/>
        <w:rPr>
          <w:i/>
          <w:lang w:eastAsia="ru-RU"/>
        </w:rPr>
      </w:pPr>
      <w:r w:rsidRPr="00453473">
        <w:rPr>
          <w:i/>
          <w:lang w:eastAsia="ru-RU"/>
        </w:rPr>
        <w:t>(ФИО, дата рождения, степень родства)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 w:rsidRPr="00453473">
        <w:rPr>
          <w:lang w:eastAsia="ru-RU"/>
        </w:rPr>
        <w:t>2._______________________________________________________________________,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center"/>
        <w:outlineLvl w:val="0"/>
        <w:rPr>
          <w:i/>
          <w:lang w:eastAsia="ru-RU"/>
        </w:rPr>
      </w:pPr>
      <w:r w:rsidRPr="00453473">
        <w:rPr>
          <w:i/>
          <w:lang w:eastAsia="ru-RU"/>
        </w:rPr>
        <w:t>(ФИО, дата рождения, степень родства)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 w:rsidRPr="00453473">
        <w:rPr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DD7E5F" w:rsidRPr="00453473" w:rsidRDefault="00DD7E5F" w:rsidP="00736517">
      <w:pPr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 w:rsidRPr="00453473">
        <w:rPr>
          <w:lang w:eastAsia="ru-RU"/>
        </w:rPr>
        <w:t>Результат услуги прошу выдать: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869"/>
      </w:tblGrid>
      <w:tr w:rsidR="00DD7E5F" w:rsidRPr="00453473" w:rsidTr="0058712B">
        <w:trPr>
          <w:trHeight w:val="394"/>
        </w:trPr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1.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  <w:position w:val="-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DD7E5F" w:rsidRPr="00453473" w:rsidTr="0058712B">
        <w:trPr>
          <w:trHeight w:val="435"/>
        </w:trPr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2.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  <w:position w:val="-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DD7E5F" w:rsidRPr="00453473" w:rsidTr="0058712B"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3.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  <w:position w:val="-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DD7E5F" w:rsidRPr="00453473" w:rsidTr="0058712B"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4.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DD7E5F" w:rsidRPr="00453473" w:rsidTr="0058712B"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5.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 w:cs="Calibri"/>
                <w:position w:val="-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DD7E5F" w:rsidRPr="00453473" w:rsidTr="0058712B">
        <w:tc>
          <w:tcPr>
            <w:tcW w:w="913" w:type="dxa"/>
          </w:tcPr>
          <w:p w:rsidR="00DD7E5F" w:rsidRPr="0058712B" w:rsidRDefault="00DD7E5F" w:rsidP="00966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</w:rPr>
              <w:t>6.</w:t>
            </w:r>
          </w:p>
        </w:tc>
        <w:tc>
          <w:tcPr>
            <w:tcW w:w="8869" w:type="dxa"/>
          </w:tcPr>
          <w:p w:rsidR="00DD7E5F" w:rsidRPr="0058712B" w:rsidRDefault="00DD7E5F" w:rsidP="00966048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8712B">
              <w:rPr>
                <w:rFonts w:ascii="Times New Roman" w:hAnsi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DD7E5F" w:rsidRPr="00453473" w:rsidRDefault="00DD7E5F" w:rsidP="0073651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96"/>
      <w:bookmarkEnd w:id="13"/>
    </w:p>
    <w:p w:rsidR="00DD7E5F" w:rsidRPr="0058712B" w:rsidRDefault="00DD7E5F" w:rsidP="0073651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8712B">
        <w:rPr>
          <w:rFonts w:ascii="Times New Roman" w:hAnsi="Times New Roman" w:cs="Times New Roman"/>
          <w:sz w:val="22"/>
          <w:szCs w:val="22"/>
        </w:rPr>
        <w:t>Приложение:</w:t>
      </w:r>
    </w:p>
    <w:p w:rsidR="00DD7E5F" w:rsidRPr="0058712B" w:rsidRDefault="00DD7E5F" w:rsidP="0073651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D7E5F" w:rsidRPr="0058712B" w:rsidRDefault="00DD7E5F" w:rsidP="0058712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12B">
        <w:rPr>
          <w:rFonts w:ascii="Times New Roman" w:hAnsi="Times New Roman" w:cs="Times New Roman"/>
          <w:sz w:val="24"/>
          <w:szCs w:val="24"/>
        </w:rPr>
        <w:t xml:space="preserve">Дата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8712B">
        <w:rPr>
          <w:rFonts w:ascii="Times New Roman" w:hAnsi="Times New Roman" w:cs="Times New Roman"/>
          <w:sz w:val="24"/>
          <w:szCs w:val="24"/>
        </w:rPr>
        <w:t xml:space="preserve">                                             Подпись заявителя</w:t>
      </w:r>
    </w:p>
    <w:sectPr w:rsidR="00DD7E5F" w:rsidRPr="0058712B" w:rsidSect="00FF3C17">
      <w:pgSz w:w="11906" w:h="16838"/>
      <w:pgMar w:top="360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7AF"/>
    <w:rsid w:val="00003BA2"/>
    <w:rsid w:val="00064616"/>
    <w:rsid w:val="000910DF"/>
    <w:rsid w:val="00092B60"/>
    <w:rsid w:val="000D6051"/>
    <w:rsid w:val="000D6D8F"/>
    <w:rsid w:val="0014064A"/>
    <w:rsid w:val="0014222C"/>
    <w:rsid w:val="00184FED"/>
    <w:rsid w:val="00196CF5"/>
    <w:rsid w:val="0019730D"/>
    <w:rsid w:val="001A6B87"/>
    <w:rsid w:val="001B553C"/>
    <w:rsid w:val="001E6E1C"/>
    <w:rsid w:val="001F34D7"/>
    <w:rsid w:val="00203BAD"/>
    <w:rsid w:val="002637AB"/>
    <w:rsid w:val="002720AA"/>
    <w:rsid w:val="00274062"/>
    <w:rsid w:val="00280D37"/>
    <w:rsid w:val="0029139A"/>
    <w:rsid w:val="002A1E05"/>
    <w:rsid w:val="002D0D86"/>
    <w:rsid w:val="002F5C56"/>
    <w:rsid w:val="0030510C"/>
    <w:rsid w:val="00307FAA"/>
    <w:rsid w:val="003266BB"/>
    <w:rsid w:val="00330714"/>
    <w:rsid w:val="0037120C"/>
    <w:rsid w:val="00374D01"/>
    <w:rsid w:val="003A1A36"/>
    <w:rsid w:val="003A2F18"/>
    <w:rsid w:val="003A4289"/>
    <w:rsid w:val="003B2BCB"/>
    <w:rsid w:val="003B2D0F"/>
    <w:rsid w:val="003D06AA"/>
    <w:rsid w:val="003E75EB"/>
    <w:rsid w:val="003E77AF"/>
    <w:rsid w:val="003F18D1"/>
    <w:rsid w:val="00400A1E"/>
    <w:rsid w:val="004065EB"/>
    <w:rsid w:val="004227D6"/>
    <w:rsid w:val="004230B3"/>
    <w:rsid w:val="004458DE"/>
    <w:rsid w:val="00446D1A"/>
    <w:rsid w:val="00453473"/>
    <w:rsid w:val="00454948"/>
    <w:rsid w:val="00456C80"/>
    <w:rsid w:val="004671C5"/>
    <w:rsid w:val="00471B7E"/>
    <w:rsid w:val="00476E7E"/>
    <w:rsid w:val="00491CCC"/>
    <w:rsid w:val="004A20C3"/>
    <w:rsid w:val="004A7A35"/>
    <w:rsid w:val="004B0CF7"/>
    <w:rsid w:val="004E79D8"/>
    <w:rsid w:val="00535133"/>
    <w:rsid w:val="00547138"/>
    <w:rsid w:val="00557257"/>
    <w:rsid w:val="00580CA1"/>
    <w:rsid w:val="0058712B"/>
    <w:rsid w:val="005A26BF"/>
    <w:rsid w:val="005B3784"/>
    <w:rsid w:val="00614D60"/>
    <w:rsid w:val="00643269"/>
    <w:rsid w:val="00652CF2"/>
    <w:rsid w:val="0065672F"/>
    <w:rsid w:val="00664ABB"/>
    <w:rsid w:val="0067732F"/>
    <w:rsid w:val="006B3A85"/>
    <w:rsid w:val="006C2280"/>
    <w:rsid w:val="006D6EC5"/>
    <w:rsid w:val="006F709A"/>
    <w:rsid w:val="007263D3"/>
    <w:rsid w:val="00726C13"/>
    <w:rsid w:val="007317F2"/>
    <w:rsid w:val="0073199F"/>
    <w:rsid w:val="0073492D"/>
    <w:rsid w:val="00736517"/>
    <w:rsid w:val="0073673B"/>
    <w:rsid w:val="00740B9F"/>
    <w:rsid w:val="00746586"/>
    <w:rsid w:val="00757711"/>
    <w:rsid w:val="007921A5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601A7"/>
    <w:rsid w:val="008B13BD"/>
    <w:rsid w:val="008E74FE"/>
    <w:rsid w:val="00914590"/>
    <w:rsid w:val="00926F3E"/>
    <w:rsid w:val="00946A88"/>
    <w:rsid w:val="00946E82"/>
    <w:rsid w:val="00966048"/>
    <w:rsid w:val="00991744"/>
    <w:rsid w:val="0099371B"/>
    <w:rsid w:val="009A0B83"/>
    <w:rsid w:val="009C6853"/>
    <w:rsid w:val="00A0012C"/>
    <w:rsid w:val="00A025F4"/>
    <w:rsid w:val="00A12578"/>
    <w:rsid w:val="00A1702A"/>
    <w:rsid w:val="00A36A38"/>
    <w:rsid w:val="00A378D2"/>
    <w:rsid w:val="00A443F3"/>
    <w:rsid w:val="00A511D1"/>
    <w:rsid w:val="00A830A1"/>
    <w:rsid w:val="00AD11E7"/>
    <w:rsid w:val="00AF5A6E"/>
    <w:rsid w:val="00B01304"/>
    <w:rsid w:val="00B01425"/>
    <w:rsid w:val="00B11F97"/>
    <w:rsid w:val="00B13EB5"/>
    <w:rsid w:val="00B732A1"/>
    <w:rsid w:val="00B90793"/>
    <w:rsid w:val="00BA57FB"/>
    <w:rsid w:val="00BB1297"/>
    <w:rsid w:val="00BC4CD0"/>
    <w:rsid w:val="00C20E16"/>
    <w:rsid w:val="00C20E5A"/>
    <w:rsid w:val="00C30231"/>
    <w:rsid w:val="00C46241"/>
    <w:rsid w:val="00C510A9"/>
    <w:rsid w:val="00C56E59"/>
    <w:rsid w:val="00C6526E"/>
    <w:rsid w:val="00C842B8"/>
    <w:rsid w:val="00C91A0F"/>
    <w:rsid w:val="00CB0B96"/>
    <w:rsid w:val="00CC5E77"/>
    <w:rsid w:val="00CD1DE1"/>
    <w:rsid w:val="00CD464F"/>
    <w:rsid w:val="00CD488F"/>
    <w:rsid w:val="00CE1DA5"/>
    <w:rsid w:val="00CF678A"/>
    <w:rsid w:val="00D04B40"/>
    <w:rsid w:val="00D20DF0"/>
    <w:rsid w:val="00D35DA6"/>
    <w:rsid w:val="00D37E8F"/>
    <w:rsid w:val="00D46B9F"/>
    <w:rsid w:val="00DB203F"/>
    <w:rsid w:val="00DC3EC0"/>
    <w:rsid w:val="00DC6D74"/>
    <w:rsid w:val="00DD75BF"/>
    <w:rsid w:val="00DD7E5F"/>
    <w:rsid w:val="00E16C7E"/>
    <w:rsid w:val="00E40E0C"/>
    <w:rsid w:val="00E412F4"/>
    <w:rsid w:val="00E47103"/>
    <w:rsid w:val="00E62AB3"/>
    <w:rsid w:val="00E66058"/>
    <w:rsid w:val="00E83360"/>
    <w:rsid w:val="00EA2FE2"/>
    <w:rsid w:val="00ED50E8"/>
    <w:rsid w:val="00EE7BC1"/>
    <w:rsid w:val="00EF025C"/>
    <w:rsid w:val="00EF0A43"/>
    <w:rsid w:val="00F1567F"/>
    <w:rsid w:val="00F70550"/>
    <w:rsid w:val="00F71A3B"/>
    <w:rsid w:val="00F807D7"/>
    <w:rsid w:val="00F97EBE"/>
    <w:rsid w:val="00FB1888"/>
    <w:rsid w:val="00FB4D5B"/>
    <w:rsid w:val="00FC0889"/>
    <w:rsid w:val="00FC3C98"/>
    <w:rsid w:val="00FC4143"/>
    <w:rsid w:val="00FD19D2"/>
    <w:rsid w:val="00FF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AF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65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7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77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651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E77AF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4143"/>
    <w:rPr>
      <w:rFonts w:ascii="Calibri" w:hAnsi="Calibri" w:cs="Times New Roman"/>
      <w:b/>
      <w:bCs/>
      <w:sz w:val="28"/>
      <w:szCs w:val="28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E40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4143"/>
    <w:rPr>
      <w:rFonts w:cs="Times New Roman"/>
      <w:sz w:val="2"/>
      <w:lang w:eastAsia="ar-SA" w:bidi="ar-SA"/>
    </w:rPr>
  </w:style>
  <w:style w:type="paragraph" w:customStyle="1" w:styleId="ConsPlusNormal">
    <w:name w:val="ConsPlusNormal"/>
    <w:link w:val="ConsPlusNormal0"/>
    <w:uiPriority w:val="99"/>
    <w:rsid w:val="00736517"/>
    <w:pPr>
      <w:widowControl w:val="0"/>
      <w:autoSpaceDE w:val="0"/>
      <w:autoSpaceDN w:val="0"/>
    </w:pPr>
    <w:rPr>
      <w:rFonts w:ascii="Calibri" w:hAnsi="Calibri"/>
    </w:rPr>
  </w:style>
  <w:style w:type="paragraph" w:customStyle="1" w:styleId="ConsPlusTitle">
    <w:name w:val="ConsPlusTitle"/>
    <w:uiPriority w:val="99"/>
    <w:rsid w:val="00736517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uiPriority w:val="99"/>
    <w:rsid w:val="0073651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36517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736517"/>
    <w:pPr>
      <w:widowControl w:val="0"/>
      <w:spacing w:after="120"/>
    </w:pPr>
    <w:rPr>
      <w:kern w:val="1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36517"/>
    <w:rPr>
      <w:rFonts w:eastAsia="Times New Roman" w:cs="Times New Roman"/>
      <w:kern w:val="1"/>
      <w:sz w:val="24"/>
      <w:szCs w:val="24"/>
      <w:lang w:eastAsia="en-US"/>
    </w:rPr>
  </w:style>
  <w:style w:type="character" w:customStyle="1" w:styleId="-">
    <w:name w:val="Интернет-ссылка"/>
    <w:uiPriority w:val="99"/>
    <w:semiHidden/>
    <w:rsid w:val="00736517"/>
    <w:rPr>
      <w:color w:val="0000FF"/>
      <w:u w:val="single"/>
    </w:rPr>
  </w:style>
  <w:style w:type="paragraph" w:customStyle="1" w:styleId="1">
    <w:name w:val="нум список 1"/>
    <w:uiPriority w:val="99"/>
    <w:rsid w:val="0073651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szCs w:val="20"/>
      <w:lang w:eastAsia="zh-CN" w:bidi="hi-IN"/>
    </w:rPr>
  </w:style>
  <w:style w:type="paragraph" w:styleId="EndnoteText">
    <w:name w:val="endnote text"/>
    <w:basedOn w:val="Normal"/>
    <w:link w:val="EndnoteTextChar"/>
    <w:uiPriority w:val="99"/>
    <w:semiHidden/>
    <w:rsid w:val="00736517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36517"/>
    <w:rPr>
      <w:rFonts w:ascii="Calibri" w:hAnsi="Calibri"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73651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736517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36517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736517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736517"/>
    <w:rPr>
      <w:rFonts w:cs="Times New Roman"/>
      <w:color w:val="0000FF"/>
      <w:u w:val="single"/>
    </w:rPr>
  </w:style>
  <w:style w:type="paragraph" w:customStyle="1" w:styleId="a">
    <w:name w:val="Прижатый влево"/>
    <w:basedOn w:val="Normal"/>
    <w:next w:val="Normal"/>
    <w:uiPriority w:val="99"/>
    <w:rsid w:val="00736517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736517"/>
    <w:rPr>
      <w:rFonts w:cs="Times New Roman"/>
      <w:color w:val="106BBE"/>
    </w:rPr>
  </w:style>
  <w:style w:type="paragraph" w:customStyle="1" w:styleId="a1">
    <w:name w:val="Комментарий"/>
    <w:basedOn w:val="Normal"/>
    <w:next w:val="Normal"/>
    <w:uiPriority w:val="99"/>
    <w:rsid w:val="00736517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736517"/>
    <w:rPr>
      <w:i/>
      <w:iCs/>
    </w:rPr>
  </w:style>
  <w:style w:type="character" w:customStyle="1" w:styleId="ConsPlusNormal0">
    <w:name w:val="ConsPlusNormal Знак"/>
    <w:link w:val="ConsPlusNormal"/>
    <w:uiPriority w:val="99"/>
    <w:locked/>
    <w:rsid w:val="00736517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rsid w:val="00736517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6517"/>
    <w:rPr>
      <w:rFonts w:ascii="Calibri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736517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6517"/>
    <w:rPr>
      <w:rFonts w:ascii="Calibri" w:hAnsi="Calibri" w:cs="Times New Roman"/>
      <w:sz w:val="22"/>
      <w:szCs w:val="22"/>
      <w:lang w:eastAsia="en-US"/>
    </w:rPr>
  </w:style>
  <w:style w:type="character" w:customStyle="1" w:styleId="4">
    <w:name w:val="Основной текст (4)_"/>
    <w:link w:val="41"/>
    <w:uiPriority w:val="99"/>
    <w:locked/>
    <w:rsid w:val="00736517"/>
    <w:rPr>
      <w:b/>
      <w:sz w:val="26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736517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b/>
      <w:sz w:val="26"/>
      <w:szCs w:val="20"/>
      <w:lang w:eastAsia="ru-RU"/>
    </w:rPr>
  </w:style>
  <w:style w:type="character" w:customStyle="1" w:styleId="40">
    <w:name w:val="Основной текст (4)"/>
    <w:uiPriority w:val="99"/>
    <w:rsid w:val="00736517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uiPriority w:val="99"/>
    <w:locked/>
    <w:rsid w:val="00736517"/>
    <w:rPr>
      <w:b/>
      <w:shd w:val="clear" w:color="auto" w:fill="FFFFFF"/>
    </w:rPr>
  </w:style>
  <w:style w:type="character" w:customStyle="1" w:styleId="60">
    <w:name w:val="Основной текст (6)"/>
    <w:uiPriority w:val="99"/>
    <w:rsid w:val="00736517"/>
  </w:style>
  <w:style w:type="paragraph" w:customStyle="1" w:styleId="61">
    <w:name w:val="Основной текст (6)1"/>
    <w:basedOn w:val="Normal"/>
    <w:link w:val="6"/>
    <w:uiPriority w:val="99"/>
    <w:rsid w:val="00736517"/>
    <w:pPr>
      <w:widowControl w:val="0"/>
      <w:shd w:val="clear" w:color="auto" w:fill="FFFFFF"/>
      <w:suppressAutoHyphens w:val="0"/>
      <w:spacing w:before="300" w:line="317" w:lineRule="exact"/>
      <w:jc w:val="both"/>
    </w:pPr>
    <w:rPr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736517"/>
    <w:pPr>
      <w:suppressAutoHyphens/>
    </w:pPr>
    <w:rPr>
      <w:rFonts w:ascii="Calibri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3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2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1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20</Pages>
  <Words>10609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2021-05-13T08:36:00Z</cp:lastPrinted>
  <dcterms:created xsi:type="dcterms:W3CDTF">2021-05-13T08:47:00Z</dcterms:created>
  <dcterms:modified xsi:type="dcterms:W3CDTF">2021-05-18T09:23:00Z</dcterms:modified>
</cp:coreProperties>
</file>