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B2E" w:rsidRDefault="007F4B2E" w:rsidP="003E77AF">
      <w:pPr>
        <w:jc w:val="center"/>
        <w:rPr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1.25pt" fillcolor="window">
            <v:imagedata r:id="rId4" o:title=""/>
          </v:shape>
        </w:pict>
      </w:r>
    </w:p>
    <w:p w:rsidR="007F4B2E" w:rsidRDefault="007F4B2E" w:rsidP="003E77AF">
      <w:pPr>
        <w:pStyle w:val="Heading3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 О С Т А Н О В Л Е Н И Е</w:t>
      </w:r>
    </w:p>
    <w:p w:rsidR="007F4B2E" w:rsidRDefault="007F4B2E" w:rsidP="003E77AF">
      <w:pPr>
        <w:pStyle w:val="Heading4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АДМИНИСТРАЦИИ ЛОПАТИНСКОГО СЕЛЬСОВЕТА</w:t>
      </w:r>
    </w:p>
    <w:p w:rsidR="007F4B2E" w:rsidRDefault="007F4B2E" w:rsidP="003E77A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ЛОПАТИНСКОГО РАЙОНА ПЕНЗЕНСКОЙ ОБЛАСТИ</w:t>
      </w:r>
    </w:p>
    <w:p w:rsidR="007F4B2E" w:rsidRDefault="007F4B2E" w:rsidP="003E77AF">
      <w:pPr>
        <w:jc w:val="center"/>
        <w:rPr>
          <w:b/>
          <w:sz w:val="28"/>
        </w:rPr>
      </w:pPr>
    </w:p>
    <w:p w:rsidR="007F4B2E" w:rsidRPr="00B01425" w:rsidRDefault="007F4B2E" w:rsidP="003E77AF">
      <w:pPr>
        <w:jc w:val="center"/>
        <w:rPr>
          <w:b/>
          <w:u w:val="single"/>
        </w:rPr>
      </w:pPr>
      <w:r w:rsidRPr="00B01425">
        <w:rPr>
          <w:b/>
          <w:u w:val="single"/>
        </w:rPr>
        <w:t xml:space="preserve">от  </w:t>
      </w:r>
      <w:r>
        <w:rPr>
          <w:b/>
          <w:u w:val="single"/>
        </w:rPr>
        <w:t xml:space="preserve">12.05.2021 </w:t>
      </w:r>
      <w:r w:rsidRPr="00B01425">
        <w:rPr>
          <w:b/>
          <w:u w:val="single"/>
        </w:rPr>
        <w:t xml:space="preserve">№ </w:t>
      </w:r>
      <w:r>
        <w:rPr>
          <w:b/>
          <w:u w:val="single"/>
        </w:rPr>
        <w:t>47</w:t>
      </w:r>
    </w:p>
    <w:p w:rsidR="007F4B2E" w:rsidRPr="00B01425" w:rsidRDefault="007F4B2E" w:rsidP="003E77AF">
      <w:pPr>
        <w:rPr>
          <w:b/>
        </w:rPr>
      </w:pPr>
      <w:r w:rsidRPr="00B01425">
        <w:rPr>
          <w:b/>
        </w:rPr>
        <w:t xml:space="preserve">                                                                    с. Лопатино</w:t>
      </w:r>
    </w:p>
    <w:p w:rsidR="007F4B2E" w:rsidRDefault="007F4B2E" w:rsidP="003E77AF"/>
    <w:p w:rsidR="007F4B2E" w:rsidRPr="00370203" w:rsidRDefault="007F4B2E" w:rsidP="002B0D90">
      <w:pPr>
        <w:pStyle w:val="Heading1"/>
        <w:tabs>
          <w:tab w:val="left" w:pos="7938"/>
        </w:tabs>
        <w:ind w:firstLine="720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hyperlink r:id="rId5" w:history="1">
        <w:r w:rsidRPr="00370203">
          <w:rPr>
            <w:rStyle w:val="a0"/>
            <w:rFonts w:ascii="Times New Roman" w:hAnsi="Times New Roman"/>
            <w:b/>
            <w:bCs w:val="0"/>
            <w:sz w:val="24"/>
            <w:szCs w:val="24"/>
          </w:rPr>
          <w:t xml:space="preserve"> Об утверждении административного регламента по предоставлению муниципальной услуги «Предоставление информации по документам архивных фондов</w:t>
        </w:r>
      </w:hyperlink>
      <w:r w:rsidRPr="00370203">
        <w:rPr>
          <w:rFonts w:ascii="Times New Roman" w:hAnsi="Times New Roman"/>
          <w:b w:val="0"/>
          <w:bCs w:val="0"/>
          <w:sz w:val="24"/>
          <w:szCs w:val="24"/>
        </w:rPr>
        <w:t>»</w:t>
      </w:r>
    </w:p>
    <w:p w:rsidR="007F4B2E" w:rsidRPr="004539B7" w:rsidRDefault="007F4B2E" w:rsidP="004257E6"/>
    <w:p w:rsidR="007F4B2E" w:rsidRPr="00CB1F85" w:rsidRDefault="007F4B2E" w:rsidP="00CB1F85">
      <w:pPr>
        <w:jc w:val="both"/>
        <w:rPr>
          <w:color w:val="000000"/>
          <w:spacing w:val="-4"/>
        </w:rPr>
      </w:pPr>
      <w:r w:rsidRPr="004539B7">
        <w:t xml:space="preserve">В соответствии с </w:t>
      </w:r>
      <w:hyperlink r:id="rId6" w:history="1">
        <w:r w:rsidRPr="004539B7">
          <w:rPr>
            <w:rStyle w:val="a0"/>
            <w:rFonts w:cs="Times New Roman CYR"/>
            <w:b w:val="0"/>
            <w:bCs/>
          </w:rPr>
          <w:t>Федеральным закон</w:t>
        </w:r>
      </w:hyperlink>
      <w:r w:rsidRPr="004539B7">
        <w:t xml:space="preserve">ом от 27.07.2010 № 210-ФЗ «Об организации предоставления государственных и муниципальных услуг», руководствуясь постановлениями  администрации </w:t>
      </w:r>
      <w:r>
        <w:t>Лопатинского</w:t>
      </w:r>
      <w:r w:rsidRPr="004539B7">
        <w:t xml:space="preserve"> сельсовета Лопатинского района Пензенской области  от </w:t>
      </w:r>
      <w:r w:rsidRPr="00227B63">
        <w:rPr>
          <w:color w:val="00000A"/>
        </w:rPr>
        <w:t>05.07.2012 №84 «</w:t>
      </w:r>
      <w:r w:rsidRPr="00227B63">
        <w:rPr>
          <w:color w:val="000000"/>
          <w:spacing w:val="-4"/>
        </w:rPr>
        <w:t>Об утверждении порядка разработки и утверждения административных регламентов предоставления муниципальных услуг администрацией Лопатинского сельсовета Лопатинского района Пензенской области</w:t>
      </w:r>
      <w:r w:rsidRPr="00227B63">
        <w:t xml:space="preserve">», постановлением </w:t>
      </w:r>
      <w:r w:rsidRPr="00227B63">
        <w:rPr>
          <w:color w:val="000000"/>
        </w:rPr>
        <w:t>администрации Лопатинского сельсовета  Лопатинского района Пензенской области</w:t>
      </w:r>
      <w:r w:rsidRPr="00227B63">
        <w:rPr>
          <w:color w:val="FF0000"/>
        </w:rPr>
        <w:t xml:space="preserve"> </w:t>
      </w:r>
      <w:r w:rsidRPr="00227B63">
        <w:rPr>
          <w:color w:val="00000A"/>
        </w:rPr>
        <w:t xml:space="preserve">от </w:t>
      </w:r>
      <w:r w:rsidRPr="00227B63">
        <w:t>21.12.2020 года  № 127</w:t>
      </w:r>
      <w:r w:rsidRPr="00227B63">
        <w:rPr>
          <w:color w:val="00000A"/>
        </w:rPr>
        <w:t xml:space="preserve"> «</w:t>
      </w:r>
      <w:r w:rsidRPr="00227B63">
        <w:rPr>
          <w:bCs/>
          <w:color w:val="000000"/>
        </w:rPr>
        <w:t xml:space="preserve">Об утверждении реестра муниципальных услуг Лопатинского сельсовета   </w:t>
      </w:r>
      <w:r w:rsidRPr="00227B63">
        <w:rPr>
          <w:color w:val="000000"/>
        </w:rPr>
        <w:t>Лопатинского</w:t>
      </w:r>
      <w:r w:rsidRPr="00227B63">
        <w:rPr>
          <w:bCs/>
          <w:color w:val="000000"/>
        </w:rPr>
        <w:t xml:space="preserve"> района Пензенской области</w:t>
      </w:r>
      <w:r w:rsidRPr="00227B63">
        <w:rPr>
          <w:color w:val="000000"/>
        </w:rPr>
        <w:t>» (с последующими изменениями)</w:t>
      </w:r>
      <w:r w:rsidRPr="00DD5F58">
        <w:t xml:space="preserve">, </w:t>
      </w:r>
      <w:r w:rsidRPr="00DD5F58">
        <w:rPr>
          <w:rStyle w:val="-"/>
        </w:rPr>
        <w:t xml:space="preserve">статьей </w:t>
      </w:r>
      <w:r>
        <w:t xml:space="preserve">23 </w:t>
      </w:r>
      <w:r w:rsidRPr="00DD5F58">
        <w:t>Устава</w:t>
      </w:r>
      <w:r>
        <w:t xml:space="preserve"> Лопатинского сельсовета Лопатинского района Пензенской области</w:t>
      </w:r>
      <w:r w:rsidRPr="00DD5F58">
        <w:t xml:space="preserve">, </w:t>
      </w:r>
    </w:p>
    <w:p w:rsidR="007F4B2E" w:rsidRPr="00DD5F58" w:rsidRDefault="007F4B2E" w:rsidP="004257E6"/>
    <w:p w:rsidR="007F4B2E" w:rsidRPr="00DD5F58" w:rsidRDefault="007F4B2E" w:rsidP="004257E6">
      <w:pPr>
        <w:jc w:val="center"/>
        <w:rPr>
          <w:i/>
        </w:rPr>
      </w:pPr>
      <w:r w:rsidRPr="00DD5F58">
        <w:t>Администрация</w:t>
      </w:r>
      <w:r>
        <w:t xml:space="preserve"> Лопатинского сельсовета Лопатинского района Пензенской области </w:t>
      </w:r>
      <w:r w:rsidRPr="00DD5F58">
        <w:t xml:space="preserve"> постановляет:</w:t>
      </w:r>
    </w:p>
    <w:p w:rsidR="007F4B2E" w:rsidRPr="00DD5F58" w:rsidRDefault="007F4B2E" w:rsidP="004257E6"/>
    <w:p w:rsidR="007F4B2E" w:rsidRPr="004539B7" w:rsidRDefault="007F4B2E" w:rsidP="004257E6">
      <w:bookmarkStart w:id="0" w:name="sub_1"/>
      <w:r>
        <w:t xml:space="preserve">            </w:t>
      </w:r>
      <w:r w:rsidRPr="004539B7">
        <w:t xml:space="preserve">1. Утвердить прилагаемый </w:t>
      </w:r>
      <w:hyperlink w:anchor="sub_1000" w:history="1">
        <w:r w:rsidRPr="004539B7">
          <w:rPr>
            <w:rStyle w:val="a0"/>
            <w:rFonts w:cs="Times New Roman CYR"/>
            <w:b w:val="0"/>
            <w:bCs/>
          </w:rPr>
          <w:t>административный регламент</w:t>
        </w:r>
      </w:hyperlink>
      <w:r w:rsidRPr="004539B7">
        <w:t xml:space="preserve"> по предоставлению муниципальной услуги «Предоставление информации по документам архивных фондов ».</w:t>
      </w:r>
    </w:p>
    <w:bookmarkEnd w:id="0"/>
    <w:p w:rsidR="007F4B2E" w:rsidRPr="004539B7" w:rsidRDefault="007F4B2E" w:rsidP="004257E6">
      <w:pPr>
        <w:pStyle w:val="BodyText"/>
        <w:tabs>
          <w:tab w:val="left" w:pos="851"/>
        </w:tabs>
        <w:spacing w:after="0"/>
        <w:ind w:firstLine="720"/>
        <w:jc w:val="both"/>
      </w:pPr>
      <w:r w:rsidRPr="004539B7">
        <w:t>2. Настоящее постановление вступает в силу на следующий день после дня его официального опубликования.</w:t>
      </w:r>
    </w:p>
    <w:p w:rsidR="007F4B2E" w:rsidRPr="004539B7" w:rsidRDefault="007F4B2E" w:rsidP="004257E6">
      <w:pPr>
        <w:pStyle w:val="ConsPlusNormal"/>
        <w:ind w:firstLine="720"/>
        <w:jc w:val="both"/>
        <w:rPr>
          <w:rFonts w:ascii="Times New Roman" w:hAnsi="Times New Roman"/>
          <w:sz w:val="24"/>
        </w:rPr>
      </w:pPr>
      <w:r w:rsidRPr="004539B7">
        <w:rPr>
          <w:rFonts w:ascii="Times New Roman" w:hAnsi="Times New Roman"/>
          <w:sz w:val="24"/>
        </w:rPr>
        <w:t xml:space="preserve">3. Опубликовать настоящее постановление в информационном бюллетене </w:t>
      </w:r>
      <w:r>
        <w:rPr>
          <w:rFonts w:ascii="Times New Roman" w:hAnsi="Times New Roman"/>
          <w:sz w:val="24"/>
        </w:rPr>
        <w:t>Лопатинского</w:t>
      </w:r>
      <w:r w:rsidRPr="004539B7">
        <w:rPr>
          <w:rFonts w:ascii="Times New Roman" w:hAnsi="Times New Roman"/>
          <w:sz w:val="24"/>
        </w:rPr>
        <w:t xml:space="preserve"> сельсовета Лопатинского района Пензенской области « Сельские ведомости» и на официальном сайте администрации </w:t>
      </w:r>
      <w:r>
        <w:rPr>
          <w:rFonts w:ascii="Times New Roman" w:hAnsi="Times New Roman"/>
          <w:sz w:val="24"/>
        </w:rPr>
        <w:t>Лопатинского</w:t>
      </w:r>
      <w:r w:rsidRPr="004539B7">
        <w:rPr>
          <w:rFonts w:ascii="Times New Roman" w:hAnsi="Times New Roman"/>
          <w:sz w:val="24"/>
        </w:rPr>
        <w:t xml:space="preserve"> сельсовета Лопатинского района Пензенской области в информационно-телекоммуникационной сети «Интернет».</w:t>
      </w:r>
    </w:p>
    <w:p w:rsidR="007F4B2E" w:rsidRPr="004539B7" w:rsidRDefault="007F4B2E" w:rsidP="004257E6">
      <w:pPr>
        <w:pStyle w:val="ConsPlusNormal"/>
        <w:ind w:firstLine="720"/>
        <w:jc w:val="both"/>
        <w:rPr>
          <w:rFonts w:ascii="Times New Roman" w:hAnsi="Times New Roman"/>
          <w:sz w:val="24"/>
        </w:rPr>
      </w:pPr>
      <w:r w:rsidRPr="004539B7">
        <w:rPr>
          <w:rFonts w:ascii="Times New Roman" w:hAnsi="Times New Roman"/>
          <w:sz w:val="24"/>
        </w:rPr>
        <w:t>4. Контроль за исполнением настоящего постановления возложить на</w:t>
      </w:r>
      <w:r>
        <w:rPr>
          <w:rFonts w:ascii="Times New Roman" w:hAnsi="Times New Roman"/>
          <w:sz w:val="24"/>
        </w:rPr>
        <w:t xml:space="preserve">  главу администрации Лопатинского сельсовета Лопатинского района Пензенской области.</w:t>
      </w:r>
    </w:p>
    <w:p w:rsidR="007F4B2E" w:rsidRPr="004539B7" w:rsidRDefault="007F4B2E" w:rsidP="004257E6">
      <w:pPr>
        <w:pStyle w:val="BodyText"/>
        <w:tabs>
          <w:tab w:val="left" w:pos="851"/>
          <w:tab w:val="left" w:pos="3975"/>
        </w:tabs>
        <w:spacing w:after="0"/>
        <w:ind w:firstLine="720"/>
        <w:jc w:val="both"/>
      </w:pPr>
    </w:p>
    <w:p w:rsidR="007F4B2E" w:rsidRPr="004539B7" w:rsidRDefault="007F4B2E" w:rsidP="005007D9">
      <w:r w:rsidRPr="004539B7">
        <w:t>Глава администрации</w:t>
      </w:r>
      <w:r w:rsidRPr="005007D9">
        <w:t xml:space="preserve"> </w:t>
      </w:r>
      <w:r>
        <w:t>Лопатинского</w:t>
      </w:r>
      <w:r w:rsidRPr="004539B7">
        <w:t xml:space="preserve"> сельсовета</w:t>
      </w:r>
    </w:p>
    <w:p w:rsidR="007F4B2E" w:rsidRPr="004539B7" w:rsidRDefault="007F4B2E" w:rsidP="005007D9">
      <w:r w:rsidRPr="004539B7">
        <w:t>Лопатинского района</w:t>
      </w:r>
      <w:r>
        <w:t xml:space="preserve"> </w:t>
      </w:r>
      <w:r w:rsidRPr="004539B7">
        <w:t xml:space="preserve">Пензенской области                                                  </w:t>
      </w:r>
      <w:r>
        <w:t>Н.М.Сорокин</w:t>
      </w:r>
    </w:p>
    <w:p w:rsidR="007F4B2E" w:rsidRPr="004539B7" w:rsidRDefault="007F4B2E" w:rsidP="004257E6"/>
    <w:p w:rsidR="007F4B2E" w:rsidRDefault="007F4B2E" w:rsidP="004257E6"/>
    <w:p w:rsidR="007F4B2E" w:rsidRDefault="007F4B2E" w:rsidP="004257E6"/>
    <w:p w:rsidR="007F4B2E" w:rsidRDefault="007F4B2E" w:rsidP="004257E6"/>
    <w:p w:rsidR="007F4B2E" w:rsidRPr="004539B7" w:rsidRDefault="007F4B2E" w:rsidP="004257E6"/>
    <w:p w:rsidR="007F4B2E" w:rsidRDefault="007F4B2E" w:rsidP="00CB1F85">
      <w:pPr>
        <w:rPr>
          <w:rStyle w:val="a"/>
          <w:b w:val="0"/>
        </w:rPr>
      </w:pPr>
      <w:bookmarkStart w:id="1" w:name="sub_1000"/>
    </w:p>
    <w:p w:rsidR="007F4B2E" w:rsidRPr="00DD5F58" w:rsidRDefault="007F4B2E" w:rsidP="004257E6">
      <w:pPr>
        <w:jc w:val="right"/>
        <w:rPr>
          <w:rStyle w:val="a"/>
          <w:b w:val="0"/>
        </w:rPr>
      </w:pPr>
      <w:r>
        <w:rPr>
          <w:rStyle w:val="a"/>
          <w:b w:val="0"/>
        </w:rPr>
        <w:t xml:space="preserve"> </w:t>
      </w:r>
      <w:r w:rsidRPr="00DD5F58">
        <w:rPr>
          <w:rStyle w:val="a"/>
          <w:b w:val="0"/>
        </w:rPr>
        <w:t>Утвержден</w:t>
      </w:r>
    </w:p>
    <w:p w:rsidR="007F4B2E" w:rsidRPr="00DD5F58" w:rsidRDefault="007F4B2E" w:rsidP="004257E6">
      <w:pPr>
        <w:jc w:val="right"/>
        <w:rPr>
          <w:rStyle w:val="a"/>
          <w:b w:val="0"/>
        </w:rPr>
      </w:pPr>
      <w:hyperlink w:anchor="sub_0" w:history="1">
        <w:r w:rsidRPr="00DD5F58">
          <w:rPr>
            <w:rStyle w:val="a0"/>
            <w:rFonts w:cs="Times New Roman CYR"/>
            <w:b w:val="0"/>
          </w:rPr>
          <w:t>постановлением</w:t>
        </w:r>
      </w:hyperlink>
      <w:r w:rsidRPr="00DD5F58">
        <w:rPr>
          <w:rStyle w:val="a"/>
          <w:b w:val="0"/>
        </w:rPr>
        <w:t xml:space="preserve"> администрации </w:t>
      </w:r>
    </w:p>
    <w:p w:rsidR="007F4B2E" w:rsidRDefault="007F4B2E" w:rsidP="004257E6">
      <w:pPr>
        <w:jc w:val="right"/>
      </w:pPr>
      <w:r>
        <w:t xml:space="preserve">Лопатинского сельсовета  Лопатинского района </w:t>
      </w:r>
    </w:p>
    <w:p w:rsidR="007F4B2E" w:rsidRPr="00DD5F58" w:rsidRDefault="007F4B2E" w:rsidP="004257E6">
      <w:pPr>
        <w:jc w:val="right"/>
      </w:pPr>
      <w:r>
        <w:t xml:space="preserve">Пензенской области </w:t>
      </w:r>
      <w:r w:rsidRPr="00DD5F58">
        <w:rPr>
          <w:rStyle w:val="a"/>
          <w:b w:val="0"/>
        </w:rPr>
        <w:t xml:space="preserve">от </w:t>
      </w:r>
      <w:r>
        <w:rPr>
          <w:rStyle w:val="a"/>
          <w:b w:val="0"/>
        </w:rPr>
        <w:t>12.05.2021</w:t>
      </w:r>
      <w:r w:rsidRPr="00DD5F58">
        <w:rPr>
          <w:rStyle w:val="a"/>
          <w:b w:val="0"/>
        </w:rPr>
        <w:t xml:space="preserve"> №</w:t>
      </w:r>
      <w:r>
        <w:rPr>
          <w:rStyle w:val="a"/>
          <w:b w:val="0"/>
        </w:rPr>
        <w:t xml:space="preserve"> 47</w:t>
      </w:r>
    </w:p>
    <w:bookmarkEnd w:id="1"/>
    <w:p w:rsidR="007F4B2E" w:rsidRPr="00DD5F58" w:rsidRDefault="007F4B2E" w:rsidP="004257E6"/>
    <w:p w:rsidR="007F4B2E" w:rsidRPr="00DD5F58" w:rsidRDefault="007F4B2E" w:rsidP="00CB1F85">
      <w:pPr>
        <w:pStyle w:val="Heading1"/>
        <w:ind w:firstLine="720"/>
        <w:jc w:val="center"/>
        <w:rPr>
          <w:rFonts w:ascii="Times New Roman" w:hAnsi="Times New Roman"/>
          <w:sz w:val="24"/>
          <w:szCs w:val="24"/>
        </w:rPr>
      </w:pPr>
      <w:r w:rsidRPr="00DD5F58">
        <w:rPr>
          <w:rFonts w:ascii="Times New Roman" w:hAnsi="Times New Roman"/>
          <w:sz w:val="24"/>
          <w:szCs w:val="24"/>
        </w:rPr>
        <w:t xml:space="preserve">Административный регламент </w:t>
      </w:r>
      <w:r w:rsidRPr="00DD5F58">
        <w:rPr>
          <w:rFonts w:ascii="Times New Roman" w:hAnsi="Times New Roman"/>
          <w:sz w:val="24"/>
          <w:szCs w:val="24"/>
        </w:rPr>
        <w:br/>
        <w:t xml:space="preserve"> по предоставлению муниципальной услуги «Предоставление информации по документам архивных фондов»</w:t>
      </w:r>
    </w:p>
    <w:p w:rsidR="007F4B2E" w:rsidRPr="00DD5F58" w:rsidRDefault="007F4B2E" w:rsidP="005007D9">
      <w:pPr>
        <w:pStyle w:val="Heading1"/>
        <w:ind w:firstLine="720"/>
        <w:jc w:val="center"/>
        <w:rPr>
          <w:rFonts w:ascii="Times New Roman" w:hAnsi="Times New Roman"/>
          <w:sz w:val="24"/>
          <w:szCs w:val="24"/>
        </w:rPr>
      </w:pPr>
      <w:bookmarkStart w:id="2" w:name="sub_100"/>
      <w:r w:rsidRPr="00DD5F58">
        <w:rPr>
          <w:rFonts w:ascii="Times New Roman" w:hAnsi="Times New Roman"/>
          <w:sz w:val="24"/>
          <w:szCs w:val="24"/>
        </w:rPr>
        <w:t>1. Общие положения</w:t>
      </w:r>
    </w:p>
    <w:p w:rsidR="007F4B2E" w:rsidRPr="00502DB0" w:rsidRDefault="007F4B2E" w:rsidP="005007D9">
      <w:pPr>
        <w:pStyle w:val="Heading1"/>
        <w:ind w:firstLine="720"/>
        <w:jc w:val="center"/>
        <w:rPr>
          <w:rFonts w:ascii="Times New Roman" w:hAnsi="Times New Roman"/>
          <w:sz w:val="24"/>
          <w:szCs w:val="24"/>
        </w:rPr>
      </w:pPr>
      <w:bookmarkStart w:id="3" w:name="sub_101"/>
      <w:bookmarkEnd w:id="2"/>
      <w:r w:rsidRPr="00502DB0">
        <w:rPr>
          <w:rFonts w:ascii="Times New Roman" w:hAnsi="Times New Roman"/>
          <w:sz w:val="24"/>
          <w:szCs w:val="24"/>
        </w:rPr>
        <w:t>1.1.Предмет регулирования регламента</w:t>
      </w:r>
    </w:p>
    <w:bookmarkEnd w:id="3"/>
    <w:p w:rsidR="007F4B2E" w:rsidRPr="00DD5F58" w:rsidRDefault="007F4B2E" w:rsidP="00DB4C27">
      <w:pPr>
        <w:ind w:firstLine="540"/>
        <w:jc w:val="both"/>
      </w:pPr>
      <w:r w:rsidRPr="001D6BF8">
        <w:t>Административный регламент  по предоставлению муниципальной услуги «Предоставление информации по документам архивных фондов»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</w:t>
      </w:r>
      <w:r>
        <w:t xml:space="preserve">   Лопатинского сельсовета Лопатинского района Пензенской области</w:t>
      </w:r>
      <w:r w:rsidRPr="001D6BF8">
        <w:t>»</w:t>
      </w:r>
      <w:r w:rsidRPr="00B515BD">
        <w:t xml:space="preserve"> </w:t>
      </w:r>
      <w:r w:rsidRPr="001D6BF8">
        <w:t>(далее - муниципальная услуга)</w:t>
      </w:r>
      <w:r>
        <w:t xml:space="preserve">, </w:t>
      </w:r>
      <w:r>
        <w:rPr>
          <w:iCs/>
        </w:rPr>
        <w:t>за исключением архивных документов, относящимся к государственной собственности Пензенской области</w:t>
      </w:r>
      <w:r w:rsidRPr="001D6BF8">
        <w:t>, определяет сроки и последовательность административных процед</w:t>
      </w:r>
      <w:r>
        <w:t xml:space="preserve">ур (действий) администрации Лопатинского сельсовета Лопатинского района Пензенской </w:t>
      </w:r>
      <w:r w:rsidRPr="00DB4C27">
        <w:t>области (</w:t>
      </w:r>
      <w:r w:rsidRPr="00DB4C27">
        <w:rPr>
          <w:iCs/>
        </w:rPr>
        <w:t>далее - Администрация</w:t>
      </w:r>
      <w:r w:rsidRPr="00DB4C27">
        <w:t>)</w:t>
      </w:r>
      <w:r w:rsidRPr="001D6BF8">
        <w:rPr>
          <w:i/>
        </w:rPr>
        <w:t xml:space="preserve"> </w:t>
      </w:r>
      <w:r w:rsidRPr="001D6BF8">
        <w:rPr>
          <w:iCs/>
        </w:rPr>
        <w:t>при предоставлении муниципальной услуги</w:t>
      </w:r>
      <w:r>
        <w:rPr>
          <w:iCs/>
        </w:rPr>
        <w:t>.</w:t>
      </w:r>
    </w:p>
    <w:p w:rsidR="007F4B2E" w:rsidRPr="00502DB0" w:rsidRDefault="007F4B2E" w:rsidP="002B0D90">
      <w:pPr>
        <w:pStyle w:val="Heading1"/>
        <w:ind w:left="2820" w:firstLine="720"/>
        <w:jc w:val="both"/>
        <w:rPr>
          <w:rFonts w:ascii="Times New Roman" w:hAnsi="Times New Roman"/>
          <w:sz w:val="24"/>
          <w:szCs w:val="24"/>
        </w:rPr>
      </w:pPr>
      <w:bookmarkStart w:id="4" w:name="sub_102"/>
      <w:r w:rsidRPr="00502DB0"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DB0">
        <w:rPr>
          <w:rFonts w:ascii="Times New Roman" w:hAnsi="Times New Roman"/>
          <w:sz w:val="24"/>
          <w:szCs w:val="24"/>
        </w:rPr>
        <w:t>Круг заявителей</w:t>
      </w:r>
    </w:p>
    <w:p w:rsidR="007F4B2E" w:rsidRDefault="007F4B2E" w:rsidP="002B0D90">
      <w:pPr>
        <w:jc w:val="both"/>
      </w:pPr>
      <w:bookmarkStart w:id="5" w:name="sub_103"/>
      <w:bookmarkEnd w:id="4"/>
      <w:r w:rsidRPr="00DD5F58">
        <w:t>Заявителями на предоставление муниципальной услуги являются</w:t>
      </w:r>
      <w:r>
        <w:t>:</w:t>
      </w:r>
    </w:p>
    <w:p w:rsidR="007F4B2E" w:rsidRPr="000255F7" w:rsidRDefault="007F4B2E" w:rsidP="002B0D90">
      <w:pPr>
        <w:pStyle w:val="NormalWeb"/>
        <w:spacing w:before="0" w:beforeAutospacing="0" w:after="0" w:afterAutospacing="0"/>
        <w:ind w:firstLine="720"/>
        <w:jc w:val="both"/>
      </w:pPr>
      <w:r w:rsidRPr="000255F7">
        <w:t xml:space="preserve">1.2.1. граждане Российской Федерации, иностранные граждане и лица без гражданства; </w:t>
      </w:r>
    </w:p>
    <w:p w:rsidR="007F4B2E" w:rsidRPr="000255F7" w:rsidRDefault="007F4B2E" w:rsidP="002B0D90">
      <w:pPr>
        <w:pStyle w:val="NormalWeb"/>
        <w:spacing w:before="0" w:beforeAutospacing="0" w:after="0" w:afterAutospacing="0"/>
        <w:ind w:firstLine="720"/>
        <w:jc w:val="both"/>
      </w:pPr>
      <w:r w:rsidRPr="000255F7">
        <w:t xml:space="preserve">1.2.2.  юридические лица. </w:t>
      </w:r>
    </w:p>
    <w:p w:rsidR="007F4B2E" w:rsidRPr="000255F7" w:rsidRDefault="007F4B2E" w:rsidP="002B0D90">
      <w:pPr>
        <w:pStyle w:val="NormalWeb"/>
        <w:spacing w:before="0" w:beforeAutospacing="0" w:after="0" w:afterAutospacing="0"/>
        <w:ind w:firstLine="720"/>
        <w:jc w:val="both"/>
      </w:pPr>
      <w:r w:rsidRPr="000255F7">
        <w:t xml:space="preserve">От имени </w:t>
      </w:r>
      <w:r>
        <w:t xml:space="preserve">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 </w:t>
      </w:r>
    </w:p>
    <w:p w:rsidR="007F4B2E" w:rsidRPr="00DD5F58" w:rsidRDefault="007F4B2E" w:rsidP="002B0D90">
      <w:pPr>
        <w:jc w:val="both"/>
      </w:pPr>
    </w:p>
    <w:p w:rsidR="007F4B2E" w:rsidRPr="00502DB0" w:rsidRDefault="007F4B2E" w:rsidP="005007D9">
      <w:pPr>
        <w:pStyle w:val="ConsPlusNormal"/>
        <w:ind w:firstLine="720"/>
        <w:jc w:val="center"/>
        <w:rPr>
          <w:rFonts w:ascii="Times New Roman" w:hAnsi="Times New Roman"/>
          <w:b/>
          <w:sz w:val="24"/>
        </w:rPr>
      </w:pPr>
      <w:bookmarkStart w:id="6" w:name="sub_200"/>
      <w:bookmarkEnd w:id="5"/>
      <w:r w:rsidRPr="00502DB0">
        <w:rPr>
          <w:rFonts w:ascii="Times New Roman" w:hAnsi="Times New Roman"/>
          <w:b/>
          <w:sz w:val="24"/>
        </w:rPr>
        <w:t>1.3. Требования к порядку информирования о предоставлении муниципальной услуги</w:t>
      </w:r>
    </w:p>
    <w:bookmarkEnd w:id="6"/>
    <w:p w:rsidR="007F4B2E" w:rsidRDefault="007F4B2E" w:rsidP="002B0D90">
      <w:pPr>
        <w:jc w:val="both"/>
      </w:pPr>
      <w:r w:rsidRPr="006A3A17">
        <w:t>Информирование заявител</w:t>
      </w:r>
      <w:r>
        <w:t>я</w:t>
      </w:r>
      <w:r w:rsidRPr="006A3A17">
        <w:t xml:space="preserve"> о предоставлении муниципальной услуги осуществляется</w:t>
      </w:r>
      <w:r>
        <w:t>:</w:t>
      </w:r>
    </w:p>
    <w:p w:rsidR="007F4B2E" w:rsidRDefault="007F4B2E" w:rsidP="002B0D90">
      <w:pPr>
        <w:jc w:val="both"/>
      </w:pPr>
      <w:r>
        <w:t>1.3.1. Лично;</w:t>
      </w:r>
    </w:p>
    <w:p w:rsidR="007F4B2E" w:rsidRDefault="007F4B2E" w:rsidP="002B0D90">
      <w:pPr>
        <w:jc w:val="both"/>
      </w:pPr>
      <w:r>
        <w:t>1.3.2.</w:t>
      </w:r>
      <w:r w:rsidRPr="00E33AFE">
        <w:t xml:space="preserve"> </w:t>
      </w:r>
      <w:r>
        <w:t>Н</w:t>
      </w:r>
      <w:r w:rsidRPr="00E33AFE">
        <w:t>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</w:t>
      </w:r>
      <w:r>
        <w:t>.</w:t>
      </w:r>
    </w:p>
    <w:p w:rsidR="007F4B2E" w:rsidRDefault="007F4B2E" w:rsidP="002B0D90">
      <w:pPr>
        <w:jc w:val="both"/>
      </w:pPr>
      <w:r>
        <w:t>1.3.3. П</w:t>
      </w:r>
      <w:r w:rsidRPr="00E33AFE">
        <w:t>осредством использования телефонной, почтовой связи, а также электронной почты;</w:t>
      </w:r>
    </w:p>
    <w:p w:rsidR="007F4B2E" w:rsidRDefault="007F4B2E" w:rsidP="002B0D90">
      <w:pPr>
        <w:jc w:val="both"/>
      </w:pPr>
      <w:r>
        <w:t>1.3.4. П</w:t>
      </w:r>
      <w:r w:rsidRPr="00E33AFE">
        <w:t xml:space="preserve">осредством размещения информации на официальном сайте Администрации в информационно-телекоммуникационной сети </w:t>
      </w:r>
      <w:r>
        <w:t>«</w:t>
      </w:r>
      <w:r w:rsidRPr="00E33AFE">
        <w:t>Интернет</w:t>
      </w:r>
      <w:r>
        <w:t xml:space="preserve">» </w:t>
      </w:r>
      <w:r w:rsidRPr="00847AAF">
        <w:rPr>
          <w:sz w:val="26"/>
          <w:szCs w:val="26"/>
        </w:rPr>
        <w:t>http://</w:t>
      </w:r>
      <w:r w:rsidRPr="00BE4975">
        <w:rPr>
          <w:position w:val="-2"/>
        </w:rPr>
        <w:t>lopatino.lopatino.pnzreg.ru</w:t>
      </w:r>
      <w:r w:rsidRPr="00BE4975">
        <w:t xml:space="preserve"> </w:t>
      </w:r>
      <w:r w:rsidRPr="00E33AFE">
        <w:t xml:space="preserve">(далее - официальный сайт Администрации), в федеральной государственной информационной системе </w:t>
      </w:r>
      <w:r>
        <w:t>«</w:t>
      </w:r>
      <w:r w:rsidRPr="00E33AFE">
        <w:t>Единый портал государственных и муниципальных услуг (функций)</w:t>
      </w:r>
      <w:r>
        <w:t>»</w:t>
      </w:r>
      <w:r w:rsidRPr="00E33AFE">
        <w:t xml:space="preserve"> www.gosuslugi.ru (далее - Единый портал) и (или) в </w:t>
      </w:r>
      <w:r>
        <w:t xml:space="preserve">региональной государственной </w:t>
      </w:r>
      <w:r w:rsidRPr="00E33AFE">
        <w:t>информационной системе «</w:t>
      </w:r>
      <w:r>
        <w:t>Портал государственных и муниципальных услуг (функций) Пензенской области»</w:t>
      </w:r>
      <w:r w:rsidRPr="00E33AFE">
        <w:t xml:space="preserve"> (gosuslugi.pnzreg.ru) (далее </w:t>
      </w:r>
      <w:r>
        <w:t>- Региональный портал);</w:t>
      </w:r>
    </w:p>
    <w:p w:rsidR="007F4B2E" w:rsidRDefault="007F4B2E" w:rsidP="002B0D90">
      <w:pPr>
        <w:jc w:val="both"/>
      </w:pPr>
      <w:r>
        <w:t>1.3.5. В</w:t>
      </w:r>
      <w:r w:rsidRPr="00E33AFE">
        <w:t xml:space="preserve"> многофункциональном центре предоставления государственных и муниципальных услуг</w:t>
      </w:r>
      <w:r>
        <w:t xml:space="preserve"> (далее – МФЦ)</w:t>
      </w:r>
      <w:r w:rsidRPr="00E33AFE">
        <w:t xml:space="preserve"> с использованием средств наглядной информации, в том числе информационных стендов и средств информирования с использованием информацио</w:t>
      </w:r>
      <w:r>
        <w:t>нно-коммуникационных технологий.</w:t>
      </w:r>
    </w:p>
    <w:p w:rsidR="007F4B2E" w:rsidRPr="006A3A17" w:rsidRDefault="007F4B2E" w:rsidP="002B0D90">
      <w:pPr>
        <w:jc w:val="both"/>
      </w:pPr>
      <w:r>
        <w:t>1.4. Консультирование</w:t>
      </w:r>
      <w:r w:rsidRPr="006A3A17">
        <w:t xml:space="preserve"> по процедуре предоставления муниципальной услуги предоставля</w:t>
      </w:r>
      <w:r>
        <w:t>е</w:t>
      </w:r>
      <w:r w:rsidRPr="006A3A17">
        <w:t>тся специалист</w:t>
      </w:r>
      <w:r>
        <w:t>ом</w:t>
      </w:r>
      <w:r w:rsidRPr="006A3A17">
        <w:t xml:space="preserve"> Администрации, в чьи должностные обязанности входит пред</w:t>
      </w:r>
      <w:r>
        <w:t>оставление муниципальной услуги</w:t>
      </w:r>
      <w:r w:rsidRPr="006A3A17">
        <w:t>:</w:t>
      </w:r>
    </w:p>
    <w:p w:rsidR="007F4B2E" w:rsidRDefault="007F4B2E" w:rsidP="002B0D90">
      <w:pPr>
        <w:jc w:val="both"/>
      </w:pPr>
      <w:r>
        <w:t>а) при личном обращении заявителя;</w:t>
      </w:r>
    </w:p>
    <w:p w:rsidR="007F4B2E" w:rsidRDefault="007F4B2E" w:rsidP="002B0D90">
      <w:pPr>
        <w:jc w:val="both"/>
      </w:pPr>
      <w:r>
        <w:t>б</w:t>
      </w:r>
      <w:r w:rsidRPr="006A3A17">
        <w:t>) по письменным обращениям</w:t>
      </w:r>
      <w:r>
        <w:t xml:space="preserve"> (в том числе по электронной почте).</w:t>
      </w:r>
    </w:p>
    <w:p w:rsidR="007F4B2E" w:rsidRDefault="007F4B2E" w:rsidP="002B0D90">
      <w:pPr>
        <w:jc w:val="both"/>
      </w:pPr>
      <w:r>
        <w:t>в) по телефону.</w:t>
      </w:r>
    </w:p>
    <w:p w:rsidR="007F4B2E" w:rsidRPr="006A3A17" w:rsidRDefault="007F4B2E" w:rsidP="005007D9">
      <w:pPr>
        <w:ind w:firstLine="360"/>
        <w:jc w:val="both"/>
      </w:pPr>
      <w:r w:rsidRPr="006A3A17">
        <w:t xml:space="preserve">Индивидуальное устное </w:t>
      </w:r>
      <w:r>
        <w:t>консультирование</w:t>
      </w:r>
      <w:r w:rsidRPr="006A3A17">
        <w:t xml:space="preserve"> каждого заявителя, </w:t>
      </w:r>
      <w:r>
        <w:t xml:space="preserve">в том числе </w:t>
      </w:r>
      <w:r w:rsidRPr="006A3A17">
        <w:t>обратившегося по телефону, осуществляется не более 10 минут.</w:t>
      </w:r>
    </w:p>
    <w:p w:rsidR="007F4B2E" w:rsidRPr="008E783C" w:rsidRDefault="007F4B2E" w:rsidP="005007D9">
      <w:pPr>
        <w:ind w:firstLine="360"/>
        <w:jc w:val="both"/>
      </w:pPr>
      <w:r w:rsidRPr="006A3A17">
        <w:t xml:space="preserve">При ответе на телефонные звонки специалист Администрации, </w:t>
      </w:r>
      <w:r w:rsidRPr="008E783C">
        <w:t>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F4B2E" w:rsidRPr="008E783C" w:rsidRDefault="007F4B2E" w:rsidP="005007D9">
      <w:pPr>
        <w:ind w:firstLine="360"/>
        <w:jc w:val="both"/>
      </w:pPr>
      <w:r w:rsidRPr="008E783C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F4B2E" w:rsidRPr="006A3A17" w:rsidRDefault="007F4B2E" w:rsidP="005007D9">
      <w:pPr>
        <w:ind w:firstLine="360"/>
        <w:jc w:val="both"/>
      </w:pPr>
      <w:r w:rsidRPr="008E783C">
        <w:t>Специалист Администрации, осуществляющий консультирование,</w:t>
      </w:r>
      <w:r w:rsidRPr="006A3A17">
        <w:t xml:space="preserve"> долж</w:t>
      </w:r>
      <w:r>
        <w:t>ен</w:t>
      </w:r>
      <w:r w:rsidRPr="006A3A17">
        <w:t xml:space="preserve"> корректно и внимательно относиться к заявител</w:t>
      </w:r>
      <w:r>
        <w:t>ям</w:t>
      </w:r>
      <w:r w:rsidRPr="006A3A17">
        <w:t>, не унижая их че</w:t>
      </w:r>
      <w:r>
        <w:t>сти и достоинства;</w:t>
      </w:r>
    </w:p>
    <w:p w:rsidR="007F4B2E" w:rsidRPr="006A3A17" w:rsidRDefault="007F4B2E" w:rsidP="002B0D90">
      <w:pPr>
        <w:jc w:val="both"/>
      </w:pPr>
      <w:r>
        <w:t>г</w:t>
      </w:r>
      <w:r w:rsidRPr="006A3A17">
        <w:t xml:space="preserve">) по электронной почте ответ по вопросам, перечень которых установлен </w:t>
      </w:r>
      <w:r>
        <w:t>пунктом</w:t>
      </w:r>
      <w:r w:rsidRPr="006A3A17">
        <w:t xml:space="preserve"> </w:t>
      </w:r>
      <w:r>
        <w:t>1.5</w:t>
      </w:r>
      <w:r w:rsidRPr="006A3A17">
        <w:t xml:space="preserve"> Административного регламента, направляется на адрес электронной почты заявителя в </w:t>
      </w:r>
      <w:r w:rsidRPr="00CB1644">
        <w:t xml:space="preserve">срок, не превышающий один день со дня регистрации обращения, поступившего в форме </w:t>
      </w:r>
      <w:r w:rsidRPr="006A3A17">
        <w:t>электронного документа.</w:t>
      </w:r>
    </w:p>
    <w:p w:rsidR="007F4B2E" w:rsidRPr="006A3A17" w:rsidRDefault="007F4B2E" w:rsidP="005007D9">
      <w:pPr>
        <w:ind w:firstLine="360"/>
        <w:jc w:val="both"/>
      </w:pPr>
      <w:r w:rsidRPr="006A3A17">
        <w:t xml:space="preserve">Ответы на вопросы, не предусмотренные </w:t>
      </w:r>
      <w:r>
        <w:t>пунктом</w:t>
      </w:r>
      <w:r w:rsidRPr="006A3A17">
        <w:t xml:space="preserve"> </w:t>
      </w:r>
      <w:r>
        <w:t>1.5</w:t>
      </w:r>
      <w:r w:rsidRPr="006A3A17">
        <w:t xml:space="preserve"> Административного регламента, направляются на электронный адрес заявителя в срок, не превышающий двух дней с</w:t>
      </w:r>
      <w:r>
        <w:t>о дня</w:t>
      </w:r>
      <w:r w:rsidRPr="006A3A17">
        <w:t xml:space="preserve"> регистрации обращения, поступившего в форме электронного документа, и на почтовый адрес заявителя </w:t>
      </w:r>
      <w:r w:rsidRPr="00CB1644">
        <w:t>в срок, не превышающий трех дней</w:t>
      </w:r>
      <w:r w:rsidRPr="006A3A17">
        <w:t xml:space="preserve"> с</w:t>
      </w:r>
      <w:r>
        <w:t>о дня</w:t>
      </w:r>
      <w:r w:rsidRPr="006A3A17">
        <w:t xml:space="preserve"> ре</w:t>
      </w:r>
      <w:r>
        <w:t>гистрации письменного обращения;</w:t>
      </w:r>
    </w:p>
    <w:p w:rsidR="007F4B2E" w:rsidRDefault="007F4B2E" w:rsidP="002B0D90">
      <w:pPr>
        <w:jc w:val="both"/>
      </w:pPr>
      <w:r>
        <w:t>д</w:t>
      </w:r>
      <w:r w:rsidRPr="006A3A17">
        <w:t xml:space="preserve">) заявитель имеет право на </w:t>
      </w:r>
      <w:r w:rsidRPr="008E783C">
        <w:t>получение информации о предоставлении</w:t>
      </w:r>
      <w:r w:rsidRPr="006A3A17">
        <w:t xml:space="preserve"> муниципальной услуги посредством </w:t>
      </w:r>
      <w:r>
        <w:t>Единого портала и Регионального портала.</w:t>
      </w:r>
    </w:p>
    <w:p w:rsidR="007F4B2E" w:rsidRDefault="007F4B2E" w:rsidP="002B0D90">
      <w:pPr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7F4B2E" w:rsidRDefault="007F4B2E" w:rsidP="002B0D90">
      <w:pPr>
        <w:jc w:val="both"/>
      </w:pPr>
      <w:r w:rsidRPr="006A3A17">
        <w:t xml:space="preserve">1) </w:t>
      </w:r>
      <w:r>
        <w:t>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F4B2E" w:rsidRDefault="007F4B2E" w:rsidP="002B0D90">
      <w:pPr>
        <w:jc w:val="both"/>
      </w:pPr>
      <w:r>
        <w:t xml:space="preserve">2) </w:t>
      </w:r>
      <w:r w:rsidRPr="006A3A17">
        <w:t>круг заявителей</w:t>
      </w:r>
      <w:r>
        <w:t>, которым предоставляется муниципальная услуга</w:t>
      </w:r>
      <w:r w:rsidRPr="006A3A17">
        <w:t>;</w:t>
      </w:r>
    </w:p>
    <w:p w:rsidR="007F4B2E" w:rsidRDefault="007F4B2E" w:rsidP="002B0D90">
      <w:pPr>
        <w:jc w:val="both"/>
      </w:pPr>
      <w:r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</w:t>
      </w:r>
      <w:r w:rsidRPr="006A3A17">
        <w:t>вправе представить по собственной инициативе</w:t>
      </w:r>
      <w:r>
        <w:t>;</w:t>
      </w:r>
    </w:p>
    <w:p w:rsidR="007F4B2E" w:rsidRDefault="007F4B2E" w:rsidP="002B0D90">
      <w:pPr>
        <w:jc w:val="both"/>
      </w:pPr>
      <w:r>
        <w:t xml:space="preserve">4) </w:t>
      </w:r>
      <w:r w:rsidRPr="006A3A17">
        <w:t>срок предоставления муниципальной услуги</w:t>
      </w:r>
      <w:r>
        <w:t>;</w:t>
      </w:r>
    </w:p>
    <w:p w:rsidR="007F4B2E" w:rsidRDefault="007F4B2E" w:rsidP="002B0D90">
      <w:pPr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7F4B2E" w:rsidRPr="00ED77E3" w:rsidRDefault="007F4B2E" w:rsidP="002B0D90">
      <w:pPr>
        <w:jc w:val="both"/>
      </w:pPr>
      <w:r w:rsidRPr="00ED77E3"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</w:t>
      </w:r>
      <w:r>
        <w:t>рмативными правовыми актами</w:t>
      </w:r>
      <w:r w:rsidRPr="00584CED">
        <w:rPr>
          <w:sz w:val="26"/>
          <w:szCs w:val="26"/>
        </w:rPr>
        <w:t xml:space="preserve"> </w:t>
      </w:r>
      <w:r>
        <w:t>Лопатинского</w:t>
      </w:r>
      <w:r w:rsidRPr="00584CED">
        <w:t xml:space="preserve"> сельсовета Лопатинского района Пензенской области </w:t>
      </w:r>
      <w:r w:rsidRPr="00ED77E3">
        <w:t>;</w:t>
      </w:r>
    </w:p>
    <w:p w:rsidR="007F4B2E" w:rsidRDefault="007F4B2E" w:rsidP="002B0D90">
      <w:pPr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F4B2E" w:rsidRDefault="007F4B2E" w:rsidP="002B0D90">
      <w:pPr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F4B2E" w:rsidRDefault="007F4B2E" w:rsidP="002B0D90">
      <w:pPr>
        <w:jc w:val="both"/>
      </w:pPr>
      <w:r>
        <w:t xml:space="preserve">9) перечень оснований для </w:t>
      </w:r>
      <w:r w:rsidRPr="009F5DF4">
        <w:t xml:space="preserve">отказа в приеме документов, необходимых для предоставления </w:t>
      </w:r>
      <w:r>
        <w:t>муниципальной</w:t>
      </w:r>
      <w:r w:rsidRPr="009F5DF4">
        <w:t xml:space="preserve"> услуги</w:t>
      </w:r>
      <w:r>
        <w:t>, приостановления или отказа в предоставлении муниципальной услуги;</w:t>
      </w:r>
    </w:p>
    <w:p w:rsidR="007F4B2E" w:rsidRDefault="007F4B2E" w:rsidP="002B0D90">
      <w:pPr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F4B2E" w:rsidRDefault="007F4B2E" w:rsidP="002B0D90">
      <w:pPr>
        <w:jc w:val="both"/>
      </w:pPr>
      <w: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</w:t>
      </w:r>
      <w:r w:rsidRPr="00E33AFE">
        <w:t xml:space="preserve">в информационно-телекоммуникационной сети </w:t>
      </w:r>
      <w:r>
        <w:t>«</w:t>
      </w:r>
      <w:r w:rsidRPr="00E33AFE">
        <w:t>Интернет</w:t>
      </w:r>
      <w:r>
        <w:t>» (далее - официальный сайт МФЦ), а также электронной почты;</w:t>
      </w:r>
    </w:p>
    <w:p w:rsidR="007F4B2E" w:rsidRDefault="007F4B2E" w:rsidP="002B0D90">
      <w:pPr>
        <w:jc w:val="both"/>
      </w:pPr>
      <w:r>
        <w:t>12) порядок досудебного (</w:t>
      </w:r>
      <w:r w:rsidRPr="006A3A17">
        <w:t>внесудебно</w:t>
      </w:r>
      <w:r>
        <w:t>го</w:t>
      </w:r>
      <w:r w:rsidRPr="006A3A17">
        <w:t>) обжаловани</w:t>
      </w:r>
      <w:r>
        <w:t>я</w:t>
      </w:r>
      <w:r w:rsidRPr="006A3A17">
        <w:t xml:space="preserve"> действий (бездействия) и решений, принятых (осуществляемых) в ходе предоставления муниципальной услуги</w:t>
      </w:r>
      <w:r>
        <w:t>.</w:t>
      </w:r>
    </w:p>
    <w:p w:rsidR="007F4B2E" w:rsidRDefault="007F4B2E" w:rsidP="002B0D90">
      <w:pPr>
        <w:jc w:val="both"/>
      </w:pPr>
      <w:r>
        <w:t xml:space="preserve">1.6. На Едином портале, Региональном портале, официальном сайте Администрации </w:t>
      </w:r>
      <w:r w:rsidRPr="006A3A17">
        <w:t xml:space="preserve">размещается </w:t>
      </w:r>
      <w:r>
        <w:t>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7F4B2E" w:rsidRPr="00ED77E3" w:rsidRDefault="007F4B2E" w:rsidP="002B0D90">
      <w:pPr>
        <w:jc w:val="both"/>
      </w:pPr>
      <w:r w:rsidRPr="00ED77E3">
        <w:t>1.7. Информация по вопросам предоставления муниципальной услуги предоставляется заявителю бесплатно.</w:t>
      </w:r>
    </w:p>
    <w:p w:rsidR="007F4B2E" w:rsidRDefault="007F4B2E" w:rsidP="002B0D90">
      <w:pPr>
        <w:jc w:val="both"/>
      </w:pPr>
      <w:r>
        <w:t xml:space="preserve">1.8. </w:t>
      </w:r>
      <w:r w:rsidRPr="006A3A17">
        <w:t xml:space="preserve">Доступ к информации о сроках и порядке предоставления </w:t>
      </w:r>
      <w:r>
        <w:t xml:space="preserve">муниципальной </w:t>
      </w:r>
      <w:r w:rsidRPr="006A3A17">
        <w:t>услуги осуществляется</w:t>
      </w:r>
      <w:r>
        <w:t xml:space="preserve"> </w:t>
      </w:r>
      <w:r w:rsidRPr="006A3A17">
        <w:t>без</w:t>
      </w:r>
      <w:r>
        <w:t xml:space="preserve"> </w:t>
      </w:r>
      <w:r w:rsidRPr="006A3A17">
        <w:t>выполнения</w:t>
      </w:r>
      <w:r>
        <w:t xml:space="preserve"> </w:t>
      </w:r>
      <w:r w:rsidRPr="006A3A17">
        <w:t>заявителем</w:t>
      </w:r>
      <w:r>
        <w:t xml:space="preserve"> </w:t>
      </w:r>
      <w:r w:rsidRPr="006A3A17"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F4B2E" w:rsidRPr="001862CA" w:rsidRDefault="007F4B2E" w:rsidP="002B0D90">
      <w:pPr>
        <w:jc w:val="both"/>
      </w:pPr>
      <w:r>
        <w:t xml:space="preserve">1.9. </w:t>
      </w:r>
      <w:r w:rsidRPr="001862CA">
        <w:t>Порядок, форма, место размещения и способы получения справочной информации.</w:t>
      </w:r>
    </w:p>
    <w:p w:rsidR="007F4B2E" w:rsidRPr="001862CA" w:rsidRDefault="007F4B2E" w:rsidP="002B0D90">
      <w:pPr>
        <w:jc w:val="both"/>
      </w:pPr>
      <w:r w:rsidRPr="001862CA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F4B2E" w:rsidRPr="001862CA" w:rsidRDefault="007F4B2E" w:rsidP="002B0D90">
      <w:pPr>
        <w:jc w:val="both"/>
      </w:pPr>
      <w:r w:rsidRPr="001862CA"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</w:t>
      </w:r>
      <w:r>
        <w:t>муниципальной</w:t>
      </w:r>
      <w:r w:rsidRPr="001862CA">
        <w:t xml:space="preserve"> услу</w:t>
      </w:r>
      <w:r>
        <w:t xml:space="preserve">ги, предусмотренным пунктом </w:t>
      </w:r>
      <w:r w:rsidRPr="007929A2">
        <w:t>1.5</w:t>
      </w:r>
      <w:r>
        <w:t xml:space="preserve"> Административного регламента</w:t>
      </w:r>
      <w:r w:rsidRPr="001862CA">
        <w:t>.</w:t>
      </w:r>
    </w:p>
    <w:p w:rsidR="007F4B2E" w:rsidRPr="00240D85" w:rsidRDefault="007F4B2E" w:rsidP="002B0D90">
      <w:pPr>
        <w:jc w:val="both"/>
      </w:pPr>
      <w:r w:rsidRPr="00240D85">
        <w:t>К справочной информации относится следующая информация:</w:t>
      </w:r>
    </w:p>
    <w:p w:rsidR="007F4B2E" w:rsidRPr="00240D85" w:rsidRDefault="007F4B2E" w:rsidP="002B0D90">
      <w:pPr>
        <w:jc w:val="both"/>
      </w:pPr>
      <w:r w:rsidRPr="00240D85">
        <w:t xml:space="preserve">- место нахождения и график работы </w:t>
      </w:r>
      <w:r>
        <w:t xml:space="preserve">Администрации </w:t>
      </w:r>
      <w:r w:rsidRPr="00240D85">
        <w:t xml:space="preserve">и организаций, обращение в которые необходимо для получения </w:t>
      </w:r>
      <w:r>
        <w:t>муниципальной</w:t>
      </w:r>
      <w:r w:rsidRPr="00240D85">
        <w:t xml:space="preserve"> услуги, а также </w:t>
      </w:r>
      <w:r>
        <w:t>МФЦ</w:t>
      </w:r>
      <w:r w:rsidRPr="00240D85">
        <w:t>;</w:t>
      </w:r>
    </w:p>
    <w:p w:rsidR="007F4B2E" w:rsidRPr="00240D85" w:rsidRDefault="007F4B2E" w:rsidP="002B0D90">
      <w:pPr>
        <w:jc w:val="both"/>
      </w:pPr>
      <w:r w:rsidRPr="00240D85">
        <w:t xml:space="preserve">- справочные телефоны </w:t>
      </w:r>
      <w:r>
        <w:t>Администрации, МФЦ</w:t>
      </w:r>
      <w:r w:rsidRPr="00240D85">
        <w:t xml:space="preserve">, организаций, участвующих в предоставлении </w:t>
      </w:r>
      <w:r>
        <w:t>муниципальной</w:t>
      </w:r>
      <w:r w:rsidRPr="00240D85">
        <w:t xml:space="preserve"> услуги, в том числе номер телефона-автоинформатора (при наличии);</w:t>
      </w:r>
    </w:p>
    <w:p w:rsidR="007F4B2E" w:rsidRDefault="007F4B2E" w:rsidP="002B0D90">
      <w:pPr>
        <w:jc w:val="both"/>
      </w:pPr>
      <w:r w:rsidRPr="00240D85">
        <w:t xml:space="preserve">- адреса официальных сайтов </w:t>
      </w:r>
      <w:r>
        <w:t>Администрации, МФЦ</w:t>
      </w:r>
      <w:r w:rsidRPr="00240D85">
        <w:t xml:space="preserve">, организаций, участвующих в предоставлении </w:t>
      </w:r>
      <w:r>
        <w:t>муниципальной</w:t>
      </w:r>
      <w:r w:rsidRPr="00240D85">
        <w:t xml:space="preserve"> услуги, адреса их электронной почты.</w:t>
      </w:r>
    </w:p>
    <w:p w:rsidR="007F4B2E" w:rsidRDefault="007F4B2E" w:rsidP="002B0D90">
      <w:pPr>
        <w:jc w:val="both"/>
      </w:pPr>
      <w:r w:rsidRPr="00F52901">
        <w:t>1.1</w:t>
      </w:r>
      <w:r>
        <w:t>0</w:t>
      </w:r>
      <w:r w:rsidRPr="00F52901">
        <w:t>. Справочная информация, предусмотренная пунктом 1.9 Административного регламента</w:t>
      </w:r>
      <w:r>
        <w:t>,</w:t>
      </w:r>
      <w:r w:rsidRPr="00F52901">
        <w:t xml:space="preserve"> размещается на информационных стендах Администрации, МФЦ</w:t>
      </w:r>
      <w:r>
        <w:t>,</w:t>
      </w:r>
      <w:r w:rsidRPr="00F52901">
        <w:t xml:space="preserve"> на официальном сайте Администрации, МФЦ, на Едином портале, Региональном портале.</w:t>
      </w:r>
    </w:p>
    <w:p w:rsidR="007F4B2E" w:rsidRDefault="007F4B2E" w:rsidP="002B0D90">
      <w:pPr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F4B2E" w:rsidRDefault="007F4B2E" w:rsidP="002B0D90">
      <w:pPr>
        <w:jc w:val="both"/>
      </w:pPr>
      <w:r>
        <w:t xml:space="preserve">1.12. </w:t>
      </w:r>
      <w:r w:rsidRPr="006A3A17">
        <w:t xml:space="preserve">Подробную информацию о предоставляемой муниципальной услуге, о сроках и ходе ее предоставления можно получить также в </w:t>
      </w:r>
      <w:r>
        <w:t>МФЦ</w:t>
      </w:r>
      <w:r w:rsidRPr="006A3A17">
        <w:t xml:space="preserve"> в соответствии с соглашением о взаимодействии, заключенным между МФЦ и Администрацией.</w:t>
      </w:r>
    </w:p>
    <w:p w:rsidR="007F4B2E" w:rsidRDefault="007F4B2E" w:rsidP="002B0D90">
      <w:pPr>
        <w:jc w:val="both"/>
      </w:pPr>
      <w:r>
        <w:t xml:space="preserve">МФЦ обеспечивает размещение и актуализацию справочной информации на информационных стендах и официальном сайте МФЦ. </w:t>
      </w:r>
      <w:r>
        <w:rPr>
          <w:lang w:eastAsia="ru-RU"/>
        </w:rPr>
        <w:t xml:space="preserve"> </w:t>
      </w:r>
    </w:p>
    <w:p w:rsidR="007F4B2E" w:rsidRPr="00DB4C27" w:rsidRDefault="007F4B2E" w:rsidP="005007D9">
      <w:pPr>
        <w:ind w:firstLine="709"/>
        <w:jc w:val="both"/>
        <w:rPr>
          <w:sz w:val="20"/>
          <w:szCs w:val="20"/>
        </w:rPr>
      </w:pPr>
      <w:r>
        <w:t xml:space="preserve"> </w:t>
      </w:r>
    </w:p>
    <w:p w:rsidR="007F4B2E" w:rsidRPr="00DD5F58" w:rsidRDefault="007F4B2E" w:rsidP="005007D9">
      <w:pPr>
        <w:pStyle w:val="Heading1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 w:rsidRPr="00DD5F58">
        <w:rPr>
          <w:rFonts w:ascii="Times New Roman" w:hAnsi="Times New Roman"/>
          <w:sz w:val="24"/>
          <w:szCs w:val="24"/>
        </w:rPr>
        <w:t>II. Стандарт предоставления муниципальной услуги</w:t>
      </w:r>
    </w:p>
    <w:p w:rsidR="007F4B2E" w:rsidRPr="00DB4C27" w:rsidRDefault="007F4B2E" w:rsidP="002B0D90">
      <w:pPr>
        <w:jc w:val="both"/>
        <w:rPr>
          <w:sz w:val="20"/>
          <w:szCs w:val="20"/>
        </w:rPr>
      </w:pPr>
    </w:p>
    <w:p w:rsidR="007F4B2E" w:rsidRPr="005007D9" w:rsidRDefault="007F4B2E" w:rsidP="005007D9">
      <w:pPr>
        <w:pStyle w:val="Heading1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7" w:name="sub_201"/>
      <w:r w:rsidRPr="005007D9">
        <w:rPr>
          <w:rFonts w:ascii="Times New Roman" w:hAnsi="Times New Roman"/>
          <w:sz w:val="24"/>
          <w:szCs w:val="24"/>
        </w:rPr>
        <w:t>2.1. Наименование муниципальной услуги, краткое наименование муниципальной услуги</w:t>
      </w:r>
      <w:bookmarkEnd w:id="7"/>
    </w:p>
    <w:p w:rsidR="007F4B2E" w:rsidRPr="00DD5F58" w:rsidRDefault="007F4B2E" w:rsidP="005007D9">
      <w:pPr>
        <w:ind w:firstLine="540"/>
        <w:jc w:val="both"/>
      </w:pPr>
      <w:r w:rsidRPr="00DD5F58">
        <w:t>Наименование муниципальной услуги: «Предоставление информации по документам архивных фондов».</w:t>
      </w:r>
    </w:p>
    <w:p w:rsidR="007F4B2E" w:rsidRPr="00DD5F58" w:rsidRDefault="007F4B2E" w:rsidP="005007D9">
      <w:pPr>
        <w:jc w:val="center"/>
      </w:pPr>
      <w:r w:rsidRPr="00DD5F58">
        <w:t>Краткое наименование муниципальной услуги не предусмотрено.</w:t>
      </w:r>
    </w:p>
    <w:p w:rsidR="007F4B2E" w:rsidRPr="00DD5F58" w:rsidRDefault="007F4B2E" w:rsidP="002B0D90">
      <w:pPr>
        <w:jc w:val="both"/>
      </w:pPr>
    </w:p>
    <w:p w:rsidR="007F4B2E" w:rsidRPr="00FA7AFE" w:rsidRDefault="007F4B2E" w:rsidP="002B0D90">
      <w:pPr>
        <w:pStyle w:val="Heading1"/>
        <w:spacing w:before="0" w:after="0"/>
        <w:ind w:firstLine="720"/>
        <w:jc w:val="both"/>
        <w:rPr>
          <w:rFonts w:ascii="Times New Roman" w:hAnsi="Times New Roman"/>
          <w:bCs w:val="0"/>
          <w:sz w:val="24"/>
          <w:szCs w:val="24"/>
        </w:rPr>
      </w:pPr>
      <w:bookmarkStart w:id="8" w:name="sub_202"/>
      <w:bookmarkStart w:id="9" w:name="sub_203"/>
      <w:r w:rsidRPr="00FA7AFE">
        <w:rPr>
          <w:rFonts w:ascii="Times New Roman" w:hAnsi="Times New Roman"/>
          <w:bCs w:val="0"/>
          <w:sz w:val="24"/>
          <w:szCs w:val="24"/>
        </w:rPr>
        <w:t>2.2.Наименование органа местного самоуправления, предоставляющего муниципальную услугу</w:t>
      </w:r>
    </w:p>
    <w:bookmarkEnd w:id="8"/>
    <w:p w:rsidR="007F4B2E" w:rsidRPr="00DD5F58" w:rsidRDefault="007F4B2E" w:rsidP="002B0D90">
      <w:pPr>
        <w:pStyle w:val="ConsPlusNormal"/>
        <w:ind w:firstLine="720"/>
        <w:jc w:val="both"/>
        <w:rPr>
          <w:rFonts w:ascii="Times New Roman" w:hAnsi="Times New Roman"/>
          <w:sz w:val="24"/>
        </w:rPr>
      </w:pPr>
      <w:r w:rsidRPr="00DD5F58">
        <w:rPr>
          <w:rFonts w:ascii="Times New Roman" w:hAnsi="Times New Roman"/>
          <w:sz w:val="24"/>
        </w:rPr>
        <w:t xml:space="preserve"> </w:t>
      </w:r>
      <w:r w:rsidRPr="00DD5F58">
        <w:rPr>
          <w:rFonts w:ascii="Times New Roman" w:hAnsi="Times New Roman"/>
          <w:spacing w:val="2"/>
          <w:sz w:val="24"/>
          <w:shd w:val="clear" w:color="auto" w:fill="FFFFFF"/>
        </w:rPr>
        <w:t xml:space="preserve">Предоставление муниципальной услуги осуществляет </w:t>
      </w:r>
      <w:r w:rsidRPr="00DD5F58">
        <w:rPr>
          <w:rFonts w:ascii="Times New Roman" w:hAnsi="Times New Roman"/>
          <w:sz w:val="24"/>
        </w:rPr>
        <w:t>Администрация.</w:t>
      </w:r>
    </w:p>
    <w:p w:rsidR="007F4B2E" w:rsidRPr="00FA7AFE" w:rsidRDefault="007F4B2E" w:rsidP="002B0D90">
      <w:pPr>
        <w:pStyle w:val="Heading1"/>
        <w:ind w:firstLine="720"/>
        <w:jc w:val="both"/>
        <w:rPr>
          <w:rFonts w:ascii="Times New Roman" w:hAnsi="Times New Roman"/>
          <w:bCs w:val="0"/>
          <w:sz w:val="24"/>
          <w:szCs w:val="24"/>
        </w:rPr>
      </w:pPr>
      <w:r w:rsidRPr="00FA7AFE">
        <w:rPr>
          <w:rFonts w:ascii="Times New Roman" w:hAnsi="Times New Roman"/>
          <w:bCs w:val="0"/>
          <w:sz w:val="24"/>
          <w:szCs w:val="24"/>
        </w:rPr>
        <w:t>2.3. Результат предоставления муниципальной услуги</w:t>
      </w:r>
    </w:p>
    <w:bookmarkEnd w:id="9"/>
    <w:p w:rsidR="007F4B2E" w:rsidRDefault="007F4B2E" w:rsidP="002B0D90">
      <w:pPr>
        <w:jc w:val="both"/>
      </w:pPr>
      <w:r w:rsidRPr="00DD5F58">
        <w:t>Результатом предоставления муниципальной услуги является:</w:t>
      </w:r>
    </w:p>
    <w:p w:rsidR="007F4B2E" w:rsidRPr="00DD5F58" w:rsidRDefault="007F4B2E" w:rsidP="002B0D90">
      <w:pPr>
        <w:jc w:val="both"/>
      </w:pPr>
      <w:r>
        <w:t>- предоставление информации по документам архивных фондов в виде</w:t>
      </w:r>
      <w:r w:rsidRPr="00DD5F58">
        <w:t xml:space="preserve"> архивных справок,  архивных выписок, архивных копий;</w:t>
      </w:r>
    </w:p>
    <w:p w:rsidR="007F4B2E" w:rsidRPr="00DD5F58" w:rsidRDefault="007F4B2E" w:rsidP="002B0D90">
      <w:pPr>
        <w:jc w:val="both"/>
      </w:pPr>
      <w:r>
        <w:t>- уведомление</w:t>
      </w:r>
      <w:r w:rsidRPr="00DD5F58">
        <w:t xml:space="preserve"> об отказе в предоставлении информации по документам архивных фондов;</w:t>
      </w:r>
    </w:p>
    <w:p w:rsidR="007F4B2E" w:rsidRPr="00DD5F58" w:rsidRDefault="007F4B2E" w:rsidP="002B0D90">
      <w:pPr>
        <w:jc w:val="both"/>
      </w:pPr>
      <w:r w:rsidRPr="00DD5F58">
        <w:t>- уведо</w:t>
      </w:r>
      <w:r>
        <w:t>мление</w:t>
      </w:r>
      <w:r w:rsidRPr="00DD5F58">
        <w:t xml:space="preserve"> об отсутствии запрашиваемого архивного документа.</w:t>
      </w:r>
    </w:p>
    <w:p w:rsidR="007F4B2E" w:rsidRPr="008B211D" w:rsidRDefault="007F4B2E" w:rsidP="002B0D90">
      <w:pPr>
        <w:pStyle w:val="Heading1"/>
        <w:ind w:firstLine="720"/>
        <w:jc w:val="both"/>
        <w:rPr>
          <w:rFonts w:ascii="Times New Roman" w:hAnsi="Times New Roman"/>
          <w:bCs w:val="0"/>
          <w:sz w:val="24"/>
          <w:szCs w:val="24"/>
        </w:rPr>
      </w:pPr>
      <w:bookmarkStart w:id="10" w:name="sub_204"/>
      <w:r w:rsidRPr="008B211D">
        <w:rPr>
          <w:rFonts w:ascii="Times New Roman" w:hAnsi="Times New Roman"/>
          <w:bCs w:val="0"/>
          <w:sz w:val="24"/>
          <w:szCs w:val="24"/>
        </w:rPr>
        <w:t>2.4.</w:t>
      </w:r>
      <w:r>
        <w:rPr>
          <w:rFonts w:ascii="Times New Roman" w:hAnsi="Times New Roman"/>
          <w:bCs w:val="0"/>
          <w:sz w:val="24"/>
          <w:szCs w:val="24"/>
        </w:rPr>
        <w:t xml:space="preserve"> </w:t>
      </w:r>
      <w:r w:rsidRPr="008B211D">
        <w:rPr>
          <w:rFonts w:ascii="Times New Roman" w:hAnsi="Times New Roman"/>
          <w:bCs w:val="0"/>
          <w:sz w:val="24"/>
          <w:szCs w:val="24"/>
        </w:rPr>
        <w:t>Срок предоставления муниципальной услуги</w:t>
      </w:r>
    </w:p>
    <w:bookmarkEnd w:id="10"/>
    <w:p w:rsidR="007F4B2E" w:rsidRPr="001502A7" w:rsidRDefault="007F4B2E" w:rsidP="005007D9">
      <w:pPr>
        <w:ind w:firstLine="540"/>
        <w:jc w:val="both"/>
      </w:pPr>
      <w:r w:rsidRPr="001502A7">
        <w:t xml:space="preserve">Срок предоставления муниципальной услуги не должен превышать 30 календарных дней </w:t>
      </w:r>
      <w:r>
        <w:t>со дня</w:t>
      </w:r>
      <w:r w:rsidRPr="001502A7">
        <w:t xml:space="preserve"> регистрации </w:t>
      </w:r>
      <w:r>
        <w:t>заявления в Администрации</w:t>
      </w:r>
      <w:r w:rsidRPr="001502A7">
        <w:t>.</w:t>
      </w:r>
    </w:p>
    <w:p w:rsidR="007F4B2E" w:rsidRPr="001502A7" w:rsidRDefault="007F4B2E" w:rsidP="005007D9">
      <w:pPr>
        <w:ind w:firstLine="540"/>
        <w:jc w:val="both"/>
      </w:pPr>
      <w:r w:rsidRPr="001502A7">
        <w:t>В случае если запрашиваемая заявителем информация не может быть предоставлена в течение 30 календарных дней</w:t>
      </w:r>
      <w:r>
        <w:t xml:space="preserve"> со дня регистрации заявления в Администрации, </w:t>
      </w:r>
      <w:r w:rsidRPr="001502A7">
        <w:t>  вследствие проведения масштабной поисковой работы по комплексу архивных документов</w:t>
      </w:r>
      <w:r w:rsidRPr="008B211D">
        <w:t>,   с</w:t>
      </w:r>
      <w:r w:rsidRPr="001502A7">
        <w:rPr>
          <w:rStyle w:val="Strong"/>
          <w:rFonts w:ascii="Arial" w:eastAsia="SimSun" w:hAnsi="Arial" w:cs="Arial"/>
          <w:color w:val="0F1419"/>
        </w:rPr>
        <w:t xml:space="preserve"> </w:t>
      </w:r>
      <w:r w:rsidRPr="001502A7">
        <w:t xml:space="preserve">разрешения </w:t>
      </w:r>
      <w:r>
        <w:t>руководства Администрации э</w:t>
      </w:r>
      <w:r w:rsidRPr="001502A7">
        <w:t>тот срок продле</w:t>
      </w:r>
      <w:r>
        <w:t>вается</w:t>
      </w:r>
      <w:r w:rsidRPr="001502A7">
        <w:t xml:space="preserve"> с обязательным уведомлением об этом</w:t>
      </w:r>
      <w:r w:rsidRPr="001502A7">
        <w:rPr>
          <w:rStyle w:val="Strong"/>
          <w:rFonts w:ascii="Arial" w:eastAsia="SimSun" w:hAnsi="Arial" w:cs="Arial"/>
          <w:color w:val="0F1419"/>
        </w:rPr>
        <w:t xml:space="preserve"> </w:t>
      </w:r>
      <w:r w:rsidRPr="001502A7">
        <w:t>заявителя  за 5 рабочих дней до истечения срока предоставления  муниципальной  услуги, но не более чем на 30 календарных дней.</w:t>
      </w:r>
    </w:p>
    <w:p w:rsidR="007F4B2E" w:rsidRPr="001502A7" w:rsidRDefault="007F4B2E" w:rsidP="005007D9">
      <w:pPr>
        <w:ind w:firstLine="540"/>
        <w:jc w:val="both"/>
      </w:pPr>
      <w:r w:rsidRPr="001502A7">
        <w:t>Срок выдачи (направления) до</w:t>
      </w:r>
      <w:r>
        <w:t>кументов, являющихся результат</w:t>
      </w:r>
      <w:r w:rsidRPr="001502A7">
        <w:t xml:space="preserve"> предоставления  муниципальной услуги,  составляет 3 рабочих дня со дня регистрации документа, являющегося результатом предоставления муниципальной услуги, в журнале регистрации исходящей корреспонденции.</w:t>
      </w:r>
    </w:p>
    <w:p w:rsidR="007F4B2E" w:rsidRPr="00AE1FB4" w:rsidRDefault="007F4B2E" w:rsidP="002B0D90">
      <w:pPr>
        <w:pStyle w:val="NormalWeb"/>
        <w:spacing w:before="0" w:beforeAutospacing="0" w:after="0" w:afterAutospacing="0"/>
        <w:ind w:firstLine="720"/>
        <w:jc w:val="both"/>
      </w:pPr>
      <w:r w:rsidRPr="00AE1FB4">
        <w:t>Заявление, не относящееся к составу хранящихся в Администрации архивных документов, в течение 5 дней со дня его регистрации</w:t>
      </w:r>
      <w:r>
        <w:t>,</w:t>
      </w:r>
      <w:r w:rsidRPr="00AE1FB4">
        <w:t xml:space="preserve"> направляется в архив или организацию, где хранятся необходимые архивные документы, с уведомлением об этом заявителя.</w:t>
      </w:r>
    </w:p>
    <w:p w:rsidR="007F4B2E" w:rsidRDefault="007F4B2E" w:rsidP="005007D9">
      <w:pPr>
        <w:ind w:firstLine="540"/>
        <w:jc w:val="both"/>
      </w:pPr>
      <w:r w:rsidRPr="00DD12A7"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7F4B2E" w:rsidRPr="00DB4C27" w:rsidRDefault="007F4B2E" w:rsidP="005007D9">
      <w:pPr>
        <w:ind w:firstLine="540"/>
        <w:jc w:val="both"/>
        <w:rPr>
          <w:sz w:val="20"/>
          <w:szCs w:val="20"/>
        </w:rPr>
      </w:pPr>
    </w:p>
    <w:p w:rsidR="007F4B2E" w:rsidRDefault="007F4B2E" w:rsidP="005007D9">
      <w:pPr>
        <w:spacing w:after="120"/>
        <w:jc w:val="both"/>
        <w:rPr>
          <w:b/>
        </w:rPr>
      </w:pPr>
      <w:r w:rsidRPr="005007D9">
        <w:rPr>
          <w:b/>
          <w:color w:val="000000"/>
        </w:rPr>
        <w:t xml:space="preserve">           </w:t>
      </w:r>
      <w:bookmarkStart w:id="11" w:name="sub_205"/>
      <w:r w:rsidRPr="005007D9">
        <w:rPr>
          <w:b/>
        </w:rPr>
        <w:t>2.5. Правовые основания для предоставления муниципальной услуги</w:t>
      </w:r>
      <w:bookmarkStart w:id="12" w:name="sub_206"/>
      <w:bookmarkEnd w:id="11"/>
    </w:p>
    <w:p w:rsidR="007F4B2E" w:rsidRDefault="007F4B2E" w:rsidP="005007D9">
      <w:pPr>
        <w:spacing w:after="120"/>
        <w:jc w:val="both"/>
      </w:pPr>
      <w:r w:rsidRPr="00AE1FB4">
        <w:rPr>
          <w:bCs/>
        </w:rPr>
        <w:t>2.5.1.</w:t>
      </w:r>
      <w:r w:rsidRPr="00AE1FB4">
        <w:rPr>
          <w:b/>
          <w:bCs/>
        </w:rPr>
        <w:t xml:space="preserve"> </w:t>
      </w:r>
      <w:bookmarkStart w:id="13" w:name="sub_61"/>
      <w:bookmarkEnd w:id="12"/>
      <w:r w:rsidRPr="00AE1FB4">
        <w:rPr>
          <w:bCs/>
        </w:rPr>
        <w:t xml:space="preserve"> </w:t>
      </w:r>
      <w:r>
        <w:t>П</w:t>
      </w:r>
      <w:r w:rsidRPr="00186662">
        <w:t>еречень нормативных правовых актов</w:t>
      </w:r>
      <w:r>
        <w:t>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 на официальном сайте Администрации, МФЦ,  на Едином портале, Региональном портале и в Федеральной государственной информационной системе «Федеральный реестр государственных и муниципальных услуг (функций)».</w:t>
      </w:r>
    </w:p>
    <w:p w:rsidR="007F4B2E" w:rsidRDefault="007F4B2E" w:rsidP="002B0D90">
      <w:pPr>
        <w:jc w:val="both"/>
      </w:pPr>
      <w:r>
        <w:t>2.5.2. 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портале, Региональном портале и во ФГИС.</w:t>
      </w:r>
    </w:p>
    <w:p w:rsidR="007F4B2E" w:rsidRDefault="007F4B2E" w:rsidP="002B0D90">
      <w:pPr>
        <w:jc w:val="both"/>
      </w:pPr>
      <w:r>
        <w:t xml:space="preserve">2.5.3. 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  </w:t>
      </w:r>
    </w:p>
    <w:p w:rsidR="007F4B2E" w:rsidRPr="00DB4C27" w:rsidRDefault="007F4B2E" w:rsidP="002B0D90">
      <w:pPr>
        <w:jc w:val="both"/>
        <w:rPr>
          <w:sz w:val="20"/>
          <w:szCs w:val="20"/>
        </w:rPr>
      </w:pPr>
    </w:p>
    <w:p w:rsidR="007F4B2E" w:rsidRPr="00DD12A7" w:rsidRDefault="007F4B2E" w:rsidP="002B0D90">
      <w:pPr>
        <w:spacing w:line="100" w:lineRule="atLeast"/>
        <w:ind w:firstLine="540"/>
        <w:jc w:val="both"/>
        <w:rPr>
          <w:b/>
        </w:rPr>
      </w:pPr>
      <w:r>
        <w:rPr>
          <w:b/>
        </w:rPr>
        <w:t xml:space="preserve"> 2.6. </w:t>
      </w:r>
      <w:r w:rsidRPr="00DD12A7"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7F4B2E" w:rsidRPr="00DB4C27" w:rsidRDefault="007F4B2E" w:rsidP="002B0D90">
      <w:pPr>
        <w:pStyle w:val="ConsPlusNormal1"/>
        <w:jc w:val="both"/>
        <w:rPr>
          <w:rFonts w:ascii="Times New Roman" w:hAnsi="Times New Roman" w:cs="Times New Roman"/>
          <w:sz w:val="18"/>
          <w:szCs w:val="18"/>
        </w:rPr>
      </w:pPr>
    </w:p>
    <w:p w:rsidR="007F4B2E" w:rsidRDefault="007F4B2E" w:rsidP="002B0D90">
      <w:pPr>
        <w:jc w:val="both"/>
      </w:pPr>
      <w:r w:rsidRPr="00DD5F58">
        <w:t>2.</w:t>
      </w:r>
      <w:r>
        <w:t>6.1.</w:t>
      </w:r>
      <w:r w:rsidRPr="00DD5F58">
        <w:t xml:space="preserve"> </w:t>
      </w:r>
      <w:r>
        <w:t>Для предоставления муниципальной услуги заявитель самостоятельно предоставляет следующие документы:</w:t>
      </w:r>
    </w:p>
    <w:p w:rsidR="007F4B2E" w:rsidRPr="00DD5F58" w:rsidRDefault="007F4B2E" w:rsidP="005007D9">
      <w:pPr>
        <w:jc w:val="both"/>
      </w:pPr>
      <w:r>
        <w:t>1) Заявление, составленное по форме согласно  Приложению 1 к Административному регламенту:</w:t>
      </w:r>
    </w:p>
    <w:p w:rsidR="007F4B2E" w:rsidRPr="00DD5F58" w:rsidRDefault="007F4B2E" w:rsidP="005007D9">
      <w:pPr>
        <w:pStyle w:val="Heading1"/>
        <w:spacing w:before="0" w:after="0"/>
        <w:ind w:firstLine="72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D5F58">
        <w:rPr>
          <w:rFonts w:ascii="Times New Roman" w:hAnsi="Times New Roman"/>
          <w:b w:val="0"/>
          <w:bCs w:val="0"/>
          <w:sz w:val="24"/>
          <w:szCs w:val="24"/>
        </w:rPr>
        <w:t>- для граждан (физических лиц) в заявлении указывается: фамилия, имя, отчество ( 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7F4B2E" w:rsidRDefault="007F4B2E" w:rsidP="005007D9">
      <w:pPr>
        <w:ind w:firstLine="720"/>
        <w:jc w:val="both"/>
      </w:pPr>
      <w:r w:rsidRPr="00DD5F58">
        <w:t>- для юридического лица за подписью уполномоченного лица</w:t>
      </w:r>
      <w:r>
        <w:t xml:space="preserve"> в заявлении</w:t>
      </w:r>
      <w:r w:rsidRPr="00DD5F58">
        <w:t xml:space="preserve"> указывается почтовый адрес и (или) адрес электронной почты, наименование и место нахождения юридического лица.</w:t>
      </w:r>
    </w:p>
    <w:p w:rsidR="007F4B2E" w:rsidRPr="00DD5F58" w:rsidRDefault="007F4B2E" w:rsidP="002B0D90">
      <w:pPr>
        <w:jc w:val="both"/>
      </w:pPr>
      <w:r>
        <w:t>2) Д</w:t>
      </w:r>
      <w:r w:rsidRPr="00DD5F58">
        <w:t>ля представителя, уполномоченного на осуществление действий от имени заявителя,</w:t>
      </w:r>
      <w:r>
        <w:t xml:space="preserve"> необходимо</w:t>
      </w:r>
      <w:r w:rsidRPr="00DD5F58">
        <w:t xml:space="preserve"> нал</w:t>
      </w:r>
      <w:r>
        <w:t>ичие доверенности.</w:t>
      </w:r>
    </w:p>
    <w:p w:rsidR="007F4B2E" w:rsidRPr="00DD5F58" w:rsidRDefault="007F4B2E" w:rsidP="002B0D90">
      <w:pPr>
        <w:jc w:val="both"/>
      </w:pPr>
      <w:bookmarkStart w:id="14" w:name="sub_62"/>
      <w:r w:rsidRPr="00DD5F58">
        <w:t>2.</w:t>
      </w:r>
      <w:r>
        <w:t>6.2</w:t>
      </w:r>
      <w:r w:rsidRPr="00DD5F58">
        <w:t xml:space="preserve"> Требования к заявлению:</w:t>
      </w:r>
    </w:p>
    <w:bookmarkEnd w:id="14"/>
    <w:p w:rsidR="007F4B2E" w:rsidRDefault="007F4B2E" w:rsidP="002B0D90">
      <w:pPr>
        <w:jc w:val="both"/>
      </w:pPr>
      <w:r w:rsidRPr="00DD5F58">
        <w:t>- заявление должно быть подписано заявителем</w:t>
      </w:r>
      <w:r>
        <w:t xml:space="preserve">; </w:t>
      </w:r>
    </w:p>
    <w:p w:rsidR="007F4B2E" w:rsidRPr="00DD5F58" w:rsidRDefault="007F4B2E" w:rsidP="002B0D90">
      <w:pPr>
        <w:jc w:val="both"/>
      </w:pPr>
      <w:r w:rsidRPr="00DD5F58">
        <w:t>- текст заявления должен поддаваться прочтению;</w:t>
      </w:r>
    </w:p>
    <w:p w:rsidR="007F4B2E" w:rsidRPr="00DD5F58" w:rsidRDefault="007F4B2E" w:rsidP="002B0D90">
      <w:pPr>
        <w:jc w:val="both"/>
      </w:pPr>
      <w:bookmarkStart w:id="15" w:name="sub_63"/>
      <w:bookmarkStart w:id="16" w:name="sub_64"/>
      <w:r w:rsidRPr="00DD5F58"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7F4B2E" w:rsidRPr="00DD5F58" w:rsidRDefault="007F4B2E" w:rsidP="002B0D90">
      <w:pPr>
        <w:jc w:val="both"/>
      </w:pPr>
      <w:r w:rsidRPr="00DD5F58">
        <w:t>- использование корректирующих средств для исправления в заявлении не допускается.</w:t>
      </w:r>
    </w:p>
    <w:p w:rsidR="007F4B2E" w:rsidRPr="00DD5F58" w:rsidRDefault="007F4B2E" w:rsidP="002B0D90">
      <w:pPr>
        <w:jc w:val="both"/>
      </w:pPr>
      <w:r w:rsidRPr="00DD5F58">
        <w:t>2.6.</w:t>
      </w:r>
      <w:bookmarkEnd w:id="15"/>
      <w:r>
        <w:t xml:space="preserve">3 </w:t>
      </w:r>
      <w:r w:rsidRPr="00DD5F58">
        <w:t xml:space="preserve">Заявитель может подать заявление и </w:t>
      </w:r>
      <w:r>
        <w:t xml:space="preserve">(или) </w:t>
      </w:r>
      <w:r w:rsidRPr="00DD5F58">
        <w:t>документы, для предоставления муниципальной услуги следующими способами:</w:t>
      </w:r>
    </w:p>
    <w:p w:rsidR="007F4B2E" w:rsidRPr="00DD5F58" w:rsidRDefault="007F4B2E" w:rsidP="002B0D90">
      <w:pPr>
        <w:jc w:val="both"/>
      </w:pPr>
      <w:r w:rsidRPr="00DD5F58">
        <w:t xml:space="preserve">а) лично </w:t>
      </w:r>
      <w:r>
        <w:t>на бумажном носителе по местонахождения</w:t>
      </w:r>
      <w:r w:rsidRPr="00DD5F58">
        <w:t xml:space="preserve"> </w:t>
      </w:r>
      <w:r w:rsidRPr="00DD5F58">
        <w:rPr>
          <w:iCs/>
        </w:rPr>
        <w:t>Администрации</w:t>
      </w:r>
      <w:r w:rsidRPr="00DD5F58">
        <w:t>;</w:t>
      </w:r>
    </w:p>
    <w:p w:rsidR="007F4B2E" w:rsidRPr="00DD5F58" w:rsidRDefault="007F4B2E" w:rsidP="002B0D90">
      <w:pPr>
        <w:jc w:val="both"/>
      </w:pPr>
      <w:r w:rsidRPr="00DD5F58">
        <w:t xml:space="preserve">б) посредством почтовой связи </w:t>
      </w:r>
      <w:r>
        <w:t>по адресу</w:t>
      </w:r>
      <w:r w:rsidRPr="00DD5F58">
        <w:t xml:space="preserve"> </w:t>
      </w:r>
      <w:r w:rsidRPr="00DD5F58">
        <w:rPr>
          <w:iCs/>
        </w:rPr>
        <w:t>Администраци</w:t>
      </w:r>
      <w:r>
        <w:rPr>
          <w:iCs/>
        </w:rPr>
        <w:t>и</w:t>
      </w:r>
      <w:r w:rsidRPr="00DD5F58">
        <w:t>;</w:t>
      </w:r>
    </w:p>
    <w:p w:rsidR="007F4B2E" w:rsidRPr="00DD5F58" w:rsidRDefault="007F4B2E" w:rsidP="002B0D90">
      <w:pPr>
        <w:jc w:val="both"/>
      </w:pPr>
      <w:r w:rsidRPr="00DD5F58">
        <w:t xml:space="preserve">в) в форме электронного документа, подписанного </w:t>
      </w:r>
      <w:hyperlink r:id="rId7" w:history="1">
        <w:r w:rsidRPr="00DD5F58">
          <w:rPr>
            <w:rStyle w:val="a0"/>
            <w:rFonts w:cs="Times New Roman CYR"/>
            <w:b w:val="0"/>
            <w:bCs/>
          </w:rPr>
          <w:t xml:space="preserve"> простой электронной подпис</w:t>
        </w:r>
      </w:hyperlink>
      <w:r w:rsidRPr="00DD5F58">
        <w:t>ью, посредством Регионального портала;</w:t>
      </w:r>
    </w:p>
    <w:p w:rsidR="007F4B2E" w:rsidRDefault="007F4B2E" w:rsidP="002B0D90">
      <w:pPr>
        <w:jc w:val="both"/>
      </w:pPr>
      <w:r w:rsidRPr="00DD5F58">
        <w:t xml:space="preserve">г) </w:t>
      </w:r>
      <w:r>
        <w:t xml:space="preserve">лично на бумажном носителе через МФЦ, с которым у Администрации заключено соглашение о взаимодействии. </w:t>
      </w:r>
    </w:p>
    <w:p w:rsidR="007F4B2E" w:rsidRPr="00DD5F58" w:rsidRDefault="007F4B2E" w:rsidP="002B0D90">
      <w:pPr>
        <w:jc w:val="both"/>
      </w:pPr>
      <w:r w:rsidRPr="00DD5F58">
        <w:t>2.</w:t>
      </w:r>
      <w:r>
        <w:t>6</w:t>
      </w:r>
      <w:r w:rsidRPr="00DD5F58">
        <w:t>.</w:t>
      </w:r>
      <w:r>
        <w:t>4</w:t>
      </w:r>
      <w:r w:rsidRPr="00DD5F58">
        <w:t>. Формирование заявления в электронной форме осуществляется посредством заполнения интерактивной формы запроса на Региональном портале,  без необходимости дополнительной подачи заявления в какой-либо иной форме.</w:t>
      </w:r>
    </w:p>
    <w:p w:rsidR="007F4B2E" w:rsidRPr="00DD5F58" w:rsidRDefault="007F4B2E" w:rsidP="005007D9">
      <w:pPr>
        <w:ind w:firstLine="540"/>
        <w:jc w:val="both"/>
      </w:pPr>
      <w:r w:rsidRPr="00DD5F58">
        <w:t>Образцы заполнения электронной формы заявления размещаются на Региональном портале.</w:t>
      </w:r>
    </w:p>
    <w:p w:rsidR="007F4B2E" w:rsidRPr="00DD5F58" w:rsidRDefault="007F4B2E" w:rsidP="005007D9">
      <w:pPr>
        <w:ind w:firstLine="540"/>
        <w:jc w:val="both"/>
      </w:pPr>
      <w:r w:rsidRPr="00DD5F58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7F4B2E" w:rsidRPr="00DD5F58" w:rsidRDefault="007F4B2E" w:rsidP="005007D9">
      <w:pPr>
        <w:ind w:firstLine="540"/>
        <w:jc w:val="both"/>
      </w:pPr>
      <w:r w:rsidRPr="00DD5F58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F4B2E" w:rsidRPr="00DD5F58" w:rsidRDefault="007F4B2E" w:rsidP="002B0D90">
      <w:pPr>
        <w:jc w:val="both"/>
      </w:pPr>
      <w:r w:rsidRPr="00DD5F58">
        <w:t>2.</w:t>
      </w:r>
      <w:r>
        <w:t>6.5</w:t>
      </w:r>
      <w:r w:rsidRPr="00DD5F58">
        <w:t>. При формировании заявления обеспечивается:</w:t>
      </w:r>
    </w:p>
    <w:p w:rsidR="007F4B2E" w:rsidRPr="00DD5F58" w:rsidRDefault="007F4B2E" w:rsidP="002B0D90">
      <w:pPr>
        <w:jc w:val="both"/>
      </w:pPr>
      <w:r w:rsidRPr="00DD5F58">
        <w:t xml:space="preserve">а) возможность копирования и сохранения </w:t>
      </w:r>
      <w:r>
        <w:t xml:space="preserve">заявления </w:t>
      </w:r>
      <w:r w:rsidRPr="00DD5F58">
        <w:t xml:space="preserve">и </w:t>
      </w:r>
      <w:r>
        <w:t>(или)</w:t>
      </w:r>
      <w:r w:rsidRPr="00DD5F58">
        <w:t xml:space="preserve"> документов,  необходимых для предоставления муниципальной услуги;</w:t>
      </w:r>
    </w:p>
    <w:p w:rsidR="007F4B2E" w:rsidRPr="00DD5F58" w:rsidRDefault="007F4B2E" w:rsidP="002B0D90">
      <w:pPr>
        <w:jc w:val="both"/>
      </w:pPr>
      <w:r w:rsidRPr="00DD5F58">
        <w:t xml:space="preserve">б) возможность печати </w:t>
      </w:r>
      <w:r>
        <w:t>н</w:t>
      </w:r>
      <w:r w:rsidRPr="00DD5F58">
        <w:t>а бумажном носителе копии электронной формы заявления;</w:t>
      </w:r>
    </w:p>
    <w:p w:rsidR="007F4B2E" w:rsidRPr="00DD5F58" w:rsidRDefault="007F4B2E" w:rsidP="002B0D90">
      <w:pPr>
        <w:jc w:val="both"/>
      </w:pPr>
      <w:r w:rsidRPr="00DD5F58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F4B2E" w:rsidRPr="00DD5F58" w:rsidRDefault="007F4B2E" w:rsidP="002B0D90">
      <w:pPr>
        <w:jc w:val="both"/>
      </w:pPr>
      <w:r w:rsidRPr="00DD5F58"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7F4B2E" w:rsidRPr="00DD5F58" w:rsidRDefault="007F4B2E" w:rsidP="002B0D90">
      <w:pPr>
        <w:jc w:val="both"/>
      </w:pPr>
      <w:r w:rsidRPr="00DD5F58"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7F4B2E" w:rsidRPr="00DD5F58" w:rsidRDefault="007F4B2E" w:rsidP="002B0D90">
      <w:pPr>
        <w:jc w:val="both"/>
      </w:pPr>
      <w:r w:rsidRPr="00DD5F58">
        <w:t>е)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7F4B2E" w:rsidRPr="00A75FEA" w:rsidRDefault="007F4B2E" w:rsidP="002B0D90">
      <w:pPr>
        <w:jc w:val="both"/>
      </w:pPr>
      <w:bookmarkStart w:id="17" w:name="sub_207"/>
      <w:r>
        <w:t>2.6.6</w:t>
      </w:r>
      <w:r w:rsidRPr="00A75FEA">
        <w:t xml:space="preserve">. Заявитель вправе предоставить иные документы по собственной инициативе, которые он считает необходимыми для представления муниципальной услуги. </w:t>
      </w:r>
    </w:p>
    <w:p w:rsidR="007F4B2E" w:rsidRPr="00DB4C27" w:rsidRDefault="007F4B2E" w:rsidP="002B0D90">
      <w:pPr>
        <w:jc w:val="both"/>
        <w:rPr>
          <w:b/>
          <w:sz w:val="20"/>
          <w:szCs w:val="20"/>
        </w:rPr>
      </w:pPr>
    </w:p>
    <w:p w:rsidR="007F4B2E" w:rsidRPr="002259E9" w:rsidRDefault="007F4B2E" w:rsidP="005007D9">
      <w:pPr>
        <w:spacing w:after="120"/>
        <w:ind w:firstLine="540"/>
        <w:jc w:val="both"/>
        <w:rPr>
          <w:b/>
        </w:rPr>
      </w:pPr>
      <w:r>
        <w:rPr>
          <w:b/>
        </w:rPr>
        <w:t>2.7</w:t>
      </w:r>
      <w:r w:rsidRPr="002259E9">
        <w:rPr>
          <w:b/>
        </w:rPr>
        <w:t xml:space="preserve">. </w:t>
      </w:r>
      <w:bookmarkEnd w:id="17"/>
      <w:r w:rsidRPr="002259E9">
        <w:rPr>
          <w:b/>
        </w:rPr>
        <w:t xml:space="preserve"> Исчерпывающий перечень оснований для отказа в приеме документов, необходимых для предоставления муниципальной услуги.</w:t>
      </w:r>
    </w:p>
    <w:p w:rsidR="007F4B2E" w:rsidRDefault="007F4B2E" w:rsidP="005007D9">
      <w:pPr>
        <w:spacing w:after="120"/>
        <w:jc w:val="both"/>
      </w:pPr>
      <w:bookmarkStart w:id="18" w:name="sub_210"/>
      <w:bookmarkStart w:id="19" w:name="sub_264"/>
      <w:bookmarkEnd w:id="13"/>
      <w:bookmarkEnd w:id="16"/>
      <w:r>
        <w:t xml:space="preserve">Оснований для отказа в приеме документов, необходимых для предоставления муниципальной услуги, законодательством Российской Федерации  не предусмотрено. </w:t>
      </w:r>
    </w:p>
    <w:p w:rsidR="007F4B2E" w:rsidRPr="00DB4C27" w:rsidRDefault="007F4B2E" w:rsidP="002B0D90">
      <w:pPr>
        <w:jc w:val="both"/>
        <w:rPr>
          <w:bCs/>
          <w:sz w:val="16"/>
          <w:szCs w:val="16"/>
        </w:rPr>
      </w:pPr>
      <w:r>
        <w:rPr>
          <w:bCs/>
        </w:rPr>
        <w:t xml:space="preserve"> </w:t>
      </w:r>
    </w:p>
    <w:p w:rsidR="007F4B2E" w:rsidRPr="003E0BF9" w:rsidRDefault="007F4B2E" w:rsidP="005007D9">
      <w:pPr>
        <w:spacing w:after="120"/>
        <w:ind w:firstLine="540"/>
        <w:jc w:val="both"/>
        <w:rPr>
          <w:b/>
          <w:bCs/>
        </w:rPr>
      </w:pPr>
      <w:r>
        <w:rPr>
          <w:b/>
          <w:bCs/>
        </w:rPr>
        <w:t xml:space="preserve">2.8. </w:t>
      </w:r>
      <w:r w:rsidRPr="003E0BF9">
        <w:rPr>
          <w:b/>
          <w:bCs/>
        </w:rPr>
        <w:t>Исчерпывающий перечень оснований для приостановления предоставления муниципальной услуги или отказа в  предоставлении муниципальной услуги.</w:t>
      </w:r>
    </w:p>
    <w:p w:rsidR="007F4B2E" w:rsidRPr="00DD5F58" w:rsidRDefault="007F4B2E" w:rsidP="005007D9">
      <w:pPr>
        <w:spacing w:after="120"/>
        <w:jc w:val="both"/>
        <w:rPr>
          <w:bCs/>
        </w:rPr>
      </w:pPr>
      <w:r w:rsidRPr="00DD5F58">
        <w:rPr>
          <w:bCs/>
        </w:rPr>
        <w:t>2.</w:t>
      </w:r>
      <w:r>
        <w:rPr>
          <w:bCs/>
        </w:rPr>
        <w:t>8</w:t>
      </w:r>
      <w:r w:rsidRPr="00DD5F58">
        <w:rPr>
          <w:bCs/>
        </w:rPr>
        <w:t>.</w:t>
      </w:r>
      <w:r>
        <w:rPr>
          <w:bCs/>
        </w:rPr>
        <w:t xml:space="preserve">1. </w:t>
      </w:r>
      <w:r w:rsidRPr="00DD5F58">
        <w:rPr>
          <w:bCs/>
        </w:rPr>
        <w:t xml:space="preserve">Основаниями для отказа </w:t>
      </w:r>
      <w:r>
        <w:rPr>
          <w:bCs/>
        </w:rPr>
        <w:t xml:space="preserve">в </w:t>
      </w:r>
      <w:r w:rsidRPr="00DD5F58">
        <w:rPr>
          <w:bCs/>
        </w:rPr>
        <w:t>предоставлени</w:t>
      </w:r>
      <w:r>
        <w:rPr>
          <w:bCs/>
        </w:rPr>
        <w:t>и</w:t>
      </w:r>
      <w:r w:rsidRPr="00DD5F58">
        <w:rPr>
          <w:bCs/>
        </w:rPr>
        <w:t xml:space="preserve"> муниципальной услуги, являются:</w:t>
      </w:r>
    </w:p>
    <w:p w:rsidR="007F4B2E" w:rsidRPr="00A75FEA" w:rsidRDefault="007F4B2E" w:rsidP="002B0D90">
      <w:pPr>
        <w:jc w:val="both"/>
        <w:rPr>
          <w:bCs/>
        </w:rPr>
      </w:pPr>
      <w:r w:rsidRPr="00A75FEA">
        <w:rPr>
          <w:bCs/>
        </w:rPr>
        <w:t xml:space="preserve">- в случае обращения заявителя о предоставлении </w:t>
      </w:r>
      <w:r>
        <w:rPr>
          <w:bCs/>
        </w:rPr>
        <w:t>муниципальной услуги</w:t>
      </w:r>
      <w:r w:rsidRPr="00A75FEA">
        <w:rPr>
          <w:bCs/>
        </w:rPr>
        <w:t>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7F4B2E" w:rsidRPr="00A75FEA" w:rsidRDefault="007F4B2E" w:rsidP="002B0D90">
      <w:pPr>
        <w:jc w:val="both"/>
        <w:rPr>
          <w:bCs/>
        </w:rPr>
      </w:pPr>
      <w:r w:rsidRPr="00A75FEA">
        <w:rPr>
          <w:bCs/>
        </w:rPr>
        <w:t>- отсутствие необходимых архивных документов.</w:t>
      </w:r>
    </w:p>
    <w:p w:rsidR="007F4B2E" w:rsidRPr="00DD5F58" w:rsidRDefault="007F4B2E" w:rsidP="002B0D90">
      <w:pPr>
        <w:jc w:val="both"/>
        <w:rPr>
          <w:bCs/>
        </w:rPr>
      </w:pPr>
      <w:r w:rsidRPr="00DD5F58">
        <w:rPr>
          <w:bCs/>
        </w:rPr>
        <w:t>2.</w:t>
      </w:r>
      <w:r>
        <w:rPr>
          <w:bCs/>
        </w:rPr>
        <w:t>8</w:t>
      </w:r>
      <w:r w:rsidRPr="00DD5F58">
        <w:rPr>
          <w:bCs/>
        </w:rPr>
        <w:t>.</w:t>
      </w:r>
      <w:r>
        <w:rPr>
          <w:bCs/>
        </w:rPr>
        <w:t>2</w:t>
      </w:r>
      <w:r w:rsidRPr="00DD5F58">
        <w:rPr>
          <w:bCs/>
        </w:rPr>
        <w:t>. Основания для приостановления предоставления муниципальной услуги не предусмотрены.</w:t>
      </w:r>
    </w:p>
    <w:p w:rsidR="007F4B2E" w:rsidRPr="00DB4C27" w:rsidRDefault="007F4B2E" w:rsidP="002B0D90">
      <w:pPr>
        <w:jc w:val="both"/>
        <w:rPr>
          <w:b/>
          <w:sz w:val="18"/>
          <w:szCs w:val="18"/>
        </w:rPr>
      </w:pPr>
    </w:p>
    <w:p w:rsidR="007F4B2E" w:rsidRPr="00AF74E4" w:rsidRDefault="007F4B2E" w:rsidP="005007D9">
      <w:pPr>
        <w:ind w:firstLine="540"/>
        <w:jc w:val="both"/>
        <w:rPr>
          <w:b/>
        </w:rPr>
      </w:pPr>
      <w:r w:rsidRPr="00AF74E4">
        <w:rPr>
          <w:b/>
        </w:rPr>
        <w:t>2.9. 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муниципальными правовыми актами</w:t>
      </w:r>
    </w:p>
    <w:p w:rsidR="007F4B2E" w:rsidRPr="00DD5F58" w:rsidRDefault="007F4B2E" w:rsidP="002B0D90">
      <w:pPr>
        <w:pStyle w:val="Heading1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DD5F58">
        <w:rPr>
          <w:rFonts w:ascii="Times New Roman" w:hAnsi="Times New Roman"/>
          <w:b w:val="0"/>
          <w:sz w:val="24"/>
          <w:szCs w:val="24"/>
        </w:rPr>
        <w:t>Муниципальная услуга предоставляется бесплатно.</w:t>
      </w:r>
    </w:p>
    <w:p w:rsidR="007F4B2E" w:rsidRPr="00DB4C27" w:rsidRDefault="007F4B2E" w:rsidP="002B0D90">
      <w:pPr>
        <w:pStyle w:val="Heading1"/>
        <w:spacing w:before="0" w:after="0"/>
        <w:ind w:firstLine="720"/>
        <w:jc w:val="both"/>
        <w:rPr>
          <w:rFonts w:ascii="Times New Roman" w:hAnsi="Times New Roman"/>
          <w:bCs w:val="0"/>
          <w:sz w:val="20"/>
          <w:szCs w:val="20"/>
        </w:rPr>
      </w:pPr>
    </w:p>
    <w:p w:rsidR="007F4B2E" w:rsidRPr="00AF74E4" w:rsidRDefault="007F4B2E" w:rsidP="005007D9">
      <w:pPr>
        <w:pStyle w:val="Heading1"/>
        <w:spacing w:before="0" w:after="0"/>
        <w:ind w:firstLine="540"/>
        <w:jc w:val="both"/>
        <w:rPr>
          <w:rFonts w:ascii="Times New Roman" w:hAnsi="Times New Roman"/>
          <w:bCs w:val="0"/>
          <w:sz w:val="24"/>
          <w:szCs w:val="24"/>
        </w:rPr>
      </w:pPr>
      <w:r w:rsidRPr="00AF74E4">
        <w:rPr>
          <w:rFonts w:ascii="Times New Roman" w:hAnsi="Times New Roman"/>
          <w:bCs w:val="0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7F4B2E" w:rsidRPr="00DB4C27" w:rsidRDefault="007F4B2E" w:rsidP="002B0D90">
      <w:pPr>
        <w:ind w:firstLine="567"/>
        <w:jc w:val="both"/>
        <w:rPr>
          <w:sz w:val="20"/>
          <w:szCs w:val="20"/>
        </w:rPr>
      </w:pPr>
    </w:p>
    <w:p w:rsidR="007F4B2E" w:rsidRPr="00DD5F58" w:rsidRDefault="007F4B2E" w:rsidP="00DB4C27">
      <w:pPr>
        <w:ind w:firstLine="540"/>
        <w:jc w:val="both"/>
      </w:pPr>
      <w:r w:rsidRPr="00DD5F58">
        <w:t>Максимальный срок ожидания в очереди при подаче заявления и при получении результата предоставления муниципальной услуги</w:t>
      </w:r>
      <w:r>
        <w:t xml:space="preserve"> не должен превышать</w:t>
      </w:r>
      <w:r w:rsidRPr="00DD5F58">
        <w:t xml:space="preserve"> 15 минут.</w:t>
      </w:r>
    </w:p>
    <w:p w:rsidR="007F4B2E" w:rsidRPr="00DB4C27" w:rsidRDefault="007F4B2E" w:rsidP="002B0D90">
      <w:pPr>
        <w:pStyle w:val="Heading1"/>
        <w:spacing w:before="0" w:after="0"/>
        <w:ind w:firstLine="720"/>
        <w:jc w:val="both"/>
        <w:rPr>
          <w:rFonts w:ascii="Times New Roman" w:hAnsi="Times New Roman"/>
          <w:b w:val="0"/>
          <w:bCs w:val="0"/>
          <w:sz w:val="20"/>
          <w:szCs w:val="20"/>
        </w:rPr>
      </w:pPr>
    </w:p>
    <w:p w:rsidR="007F4B2E" w:rsidRPr="00AF74E4" w:rsidRDefault="007F4B2E" w:rsidP="005007D9">
      <w:pPr>
        <w:pStyle w:val="Heading1"/>
        <w:spacing w:before="0" w:after="0"/>
        <w:ind w:firstLine="540"/>
        <w:jc w:val="both"/>
        <w:rPr>
          <w:rFonts w:ascii="Times New Roman" w:hAnsi="Times New Roman"/>
          <w:bCs w:val="0"/>
          <w:sz w:val="24"/>
          <w:szCs w:val="24"/>
        </w:rPr>
      </w:pPr>
      <w:r w:rsidRPr="00AF74E4">
        <w:rPr>
          <w:rFonts w:ascii="Times New Roman" w:hAnsi="Times New Roman"/>
          <w:bCs w:val="0"/>
          <w:sz w:val="24"/>
          <w:szCs w:val="24"/>
        </w:rPr>
        <w:t>2.11.  Срок регистрации заявления о предоставлении муниципальной услуги</w:t>
      </w:r>
    </w:p>
    <w:p w:rsidR="007F4B2E" w:rsidRPr="00DB4C27" w:rsidRDefault="007F4B2E" w:rsidP="002B0D90">
      <w:pPr>
        <w:jc w:val="both"/>
        <w:rPr>
          <w:sz w:val="20"/>
          <w:szCs w:val="20"/>
        </w:rPr>
      </w:pPr>
    </w:p>
    <w:p w:rsidR="007F4B2E" w:rsidRPr="00DD5F58" w:rsidRDefault="007F4B2E" w:rsidP="00DB4C27">
      <w:pPr>
        <w:ind w:firstLine="540"/>
        <w:jc w:val="both"/>
      </w:pPr>
      <w:r w:rsidRPr="00DD5F58">
        <w:t>Регистрация заявления о предо</w:t>
      </w:r>
      <w:r>
        <w:t>ставлении муниципальной услуги,</w:t>
      </w:r>
      <w:r w:rsidRPr="00DD5F58">
        <w:t xml:space="preserve"> осуществляется в день поступления</w:t>
      </w:r>
      <w:r>
        <w:t xml:space="preserve"> в Администрацию.</w:t>
      </w:r>
    </w:p>
    <w:p w:rsidR="007F4B2E" w:rsidRPr="00DD5F58" w:rsidRDefault="007F4B2E" w:rsidP="00DB4C27">
      <w:pPr>
        <w:ind w:firstLine="540"/>
        <w:jc w:val="both"/>
      </w:pPr>
      <w:r w:rsidRPr="00DD5F58"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7F4B2E" w:rsidRDefault="007F4B2E" w:rsidP="002B0D90">
      <w:pPr>
        <w:pStyle w:val="Heading1"/>
        <w:spacing w:before="0" w:after="0"/>
        <w:ind w:firstLine="72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7F4B2E" w:rsidRPr="002259E9" w:rsidRDefault="007F4B2E" w:rsidP="005007D9">
      <w:pPr>
        <w:pStyle w:val="Heading1"/>
        <w:spacing w:before="0" w:after="120"/>
        <w:ind w:firstLine="540"/>
        <w:jc w:val="both"/>
        <w:rPr>
          <w:rFonts w:ascii="Times New Roman" w:hAnsi="Times New Roman"/>
          <w:bCs w:val="0"/>
          <w:sz w:val="24"/>
          <w:szCs w:val="24"/>
        </w:rPr>
      </w:pPr>
      <w:r w:rsidRPr="002259E9">
        <w:rPr>
          <w:rFonts w:ascii="Times New Roman" w:hAnsi="Times New Roman"/>
          <w:bCs w:val="0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F4B2E" w:rsidRPr="001366E5" w:rsidRDefault="007F4B2E" w:rsidP="005007D9">
      <w:pPr>
        <w:pStyle w:val="ConsPlusNormal1"/>
        <w:spacing w:after="120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36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366E5">
        <w:rPr>
          <w:rFonts w:ascii="Times New Roman" w:hAnsi="Times New Roman" w:cs="Times New Roman"/>
          <w:sz w:val="24"/>
          <w:szCs w:val="24"/>
        </w:rPr>
        <w:t xml:space="preserve"> З</w:t>
      </w:r>
      <w:r w:rsidRPr="001366E5">
        <w:rPr>
          <w:rFonts w:ascii="Times New Roman" w:hAnsi="Times New Roman" w:cs="Times New Roman"/>
          <w:spacing w:val="2"/>
          <w:sz w:val="24"/>
          <w:szCs w:val="24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F4B2E" w:rsidRPr="001366E5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pacing w:val="2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36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366E5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осуществляется в специально выделенных для этой цели помещениях.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36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366E5">
        <w:rPr>
          <w:rFonts w:ascii="Times New Roman" w:hAnsi="Times New Roman" w:cs="Times New Roman"/>
          <w:sz w:val="24"/>
          <w:szCs w:val="24"/>
        </w:rPr>
        <w:t xml:space="preserve"> Помещения Администрации, МФЦ, в которых осуществляется предоставление муниципальной услуги, оборудуются:</w:t>
      </w:r>
    </w:p>
    <w:p w:rsidR="007F4B2E" w:rsidRPr="001366E5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7F4B2E" w:rsidRPr="001366E5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7F4B2E" w:rsidRPr="001366E5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На информационных стендах Администрации, МФЦ размещается информация, указанная в пункте 1.5 Административного регламента.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2.4</w:t>
      </w:r>
      <w:r w:rsidRPr="001366E5">
        <w:rPr>
          <w:rFonts w:ascii="Times New Roman" w:hAnsi="Times New Roman" w:cs="Times New Roman"/>
          <w:sz w:val="24"/>
          <w:szCs w:val="24"/>
        </w:rPr>
        <w:t xml:space="preserve"> Количество мест ожидания определяется исходя из фактической нагрузки и возможностей для их размещения в здании.</w:t>
      </w:r>
    </w:p>
    <w:p w:rsidR="007F4B2E" w:rsidRPr="001366E5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36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366E5">
        <w:rPr>
          <w:rFonts w:ascii="Times New Roman" w:hAnsi="Times New Roman" w:cs="Times New Roman"/>
          <w:sz w:val="24"/>
          <w:szCs w:val="24"/>
        </w:rPr>
        <w:t xml:space="preserve">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366E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366E5">
        <w:rPr>
          <w:rFonts w:ascii="Times New Roman" w:hAnsi="Times New Roman" w:cs="Times New Roman"/>
          <w:sz w:val="24"/>
          <w:szCs w:val="24"/>
        </w:rPr>
        <w:t xml:space="preserve"> Кабинеты приема заявителей должны иметь информационные таблички (вывески) с указанием:</w:t>
      </w:r>
    </w:p>
    <w:p w:rsidR="007F4B2E" w:rsidRPr="001366E5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7F4B2E" w:rsidRPr="001366E5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- фамилии, имени, отчества (последнее – при наличии) и должности специалиста.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36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366E5">
        <w:rPr>
          <w:rFonts w:ascii="Times New Roman" w:hAnsi="Times New Roman" w:cs="Times New Roman"/>
          <w:sz w:val="24"/>
          <w:szCs w:val="24"/>
        </w:rPr>
        <w:t xml:space="preserve"> Помещения Администрации, МФЦ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366E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366E5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осуществляется в отдельных специально оборудованных помещениях Администрации и МФЦ, обеспечивающих беспрепятственный доступ инвалидов (включая инвалидов, использующих кресла-коляски и собак-проводников).</w:t>
      </w:r>
    </w:p>
    <w:p w:rsidR="007F4B2E" w:rsidRPr="001366E5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 xml:space="preserve">Помещения Администрации, МФЦ, в которых осуществляется предоставление муниципальной услуги,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 xml:space="preserve"> Вход и выход из помещения Администрации, МФЦ, в котором осуществляется предоставление муниципальной услуги,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Вход и выход из помещения Администрации, МФЦ, в котором осуществляется предоставление муниципальной услуги, оборудуются соответствующими указателями с автономными источниками бесперебойного питания.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1366E5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66E5">
        <w:rPr>
          <w:rFonts w:ascii="Times New Roman" w:hAnsi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66E5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66E5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color w:val="000000"/>
          <w:sz w:val="24"/>
          <w:szCs w:val="24"/>
        </w:rPr>
        <w:t>Рабочее место специалиста Администрации, МФЦ  о</w:t>
      </w:r>
      <w:r w:rsidRPr="001366E5">
        <w:rPr>
          <w:rFonts w:ascii="Times New Roman" w:hAnsi="Times New Roman" w:cs="Times New Roman"/>
          <w:sz w:val="24"/>
          <w:szCs w:val="24"/>
        </w:rPr>
        <w:t>снащается настенной вывеской или настольной табличкой с указанием фамилии, имени, отчества (последнее – 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F4B2E" w:rsidRPr="001366E5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6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1366E5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Администрации, МФЦ </w:t>
      </w:r>
      <w:r w:rsidRPr="001366E5">
        <w:rPr>
          <w:rFonts w:ascii="Times New Roman" w:hAnsi="Times New Roman" w:cs="Times New Roman"/>
          <w:sz w:val="24"/>
          <w:szCs w:val="24"/>
        </w:rPr>
        <w:t>обеспечиваются личными нагрудными карточками (бейджами) с указанием фамилии, имени, отчества (последнее – при наличии) и должности.</w:t>
      </w:r>
    </w:p>
    <w:p w:rsidR="007F4B2E" w:rsidRPr="00DB4C27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7F4B2E" w:rsidRPr="003A1882" w:rsidRDefault="007F4B2E" w:rsidP="005007D9">
      <w:pPr>
        <w:pStyle w:val="Heading1"/>
        <w:spacing w:before="120" w:after="0"/>
        <w:ind w:firstLine="720"/>
        <w:jc w:val="both"/>
        <w:rPr>
          <w:rFonts w:ascii="Times New Roman" w:hAnsi="Times New Roman"/>
          <w:bCs w:val="0"/>
          <w:sz w:val="24"/>
          <w:szCs w:val="24"/>
        </w:rPr>
      </w:pPr>
      <w:r w:rsidRPr="003A1882">
        <w:rPr>
          <w:rFonts w:ascii="Times New Roman" w:hAnsi="Times New Roman"/>
          <w:bCs w:val="0"/>
          <w:sz w:val="24"/>
          <w:szCs w:val="24"/>
        </w:rPr>
        <w:t>2.1</w:t>
      </w:r>
      <w:r>
        <w:rPr>
          <w:rFonts w:ascii="Times New Roman" w:hAnsi="Times New Roman"/>
          <w:bCs w:val="0"/>
          <w:sz w:val="24"/>
          <w:szCs w:val="24"/>
        </w:rPr>
        <w:t>3</w:t>
      </w:r>
      <w:r w:rsidRPr="003A1882">
        <w:rPr>
          <w:rFonts w:ascii="Times New Roman" w:hAnsi="Times New Roman"/>
          <w:bCs w:val="0"/>
          <w:sz w:val="24"/>
          <w:szCs w:val="24"/>
        </w:rPr>
        <w:t>. Показатели доступности и качества предоставления муниципальной услуги</w:t>
      </w:r>
    </w:p>
    <w:p w:rsidR="007F4B2E" w:rsidRDefault="007F4B2E" w:rsidP="005007D9">
      <w:pPr>
        <w:spacing w:before="120"/>
        <w:jc w:val="both"/>
      </w:pPr>
      <w:bookmarkStart w:id="20" w:name="sub_215"/>
      <w:r>
        <w:t>2.13.1. Показателями доступности предоставления муниципальной услуги являются:</w:t>
      </w:r>
    </w:p>
    <w:p w:rsidR="007F4B2E" w:rsidRDefault="007F4B2E" w:rsidP="005007D9">
      <w:pPr>
        <w:spacing w:before="120"/>
        <w:jc w:val="both"/>
        <w:rPr>
          <w:lang w:eastAsia="ru-RU"/>
        </w:rPr>
      </w:pPr>
      <w:r>
        <w:t>- рас</w:t>
      </w:r>
      <w:r>
        <w:rPr>
          <w:lang w:eastAsia="ru-RU"/>
        </w:rPr>
        <w:t>положенность в зоне доступности к основным транспортным магистралям, хорошие подъездные дороги;</w:t>
      </w:r>
    </w:p>
    <w:p w:rsidR="007F4B2E" w:rsidRDefault="007F4B2E" w:rsidP="002B0D90">
      <w:pPr>
        <w:jc w:val="both"/>
        <w:rPr>
          <w:lang w:eastAsia="ru-RU"/>
        </w:rPr>
      </w:pPr>
      <w:r>
        <w:rPr>
          <w:lang w:eastAsia="ru-RU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7F4B2E" w:rsidRPr="00573EA3" w:rsidRDefault="007F4B2E" w:rsidP="002B0D90">
      <w:pPr>
        <w:pStyle w:val="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>
        <w:rPr>
          <w:rFonts w:eastAsia="Times New Roman"/>
          <w:lang w:eastAsia="ru-RU"/>
        </w:rPr>
        <w:t xml:space="preserve">- </w:t>
      </w:r>
      <w:r w:rsidRPr="00573EA3">
        <w:rPr>
          <w:rFonts w:cs="Times New Roman"/>
          <w:position w:val="-2"/>
          <w:szCs w:val="24"/>
        </w:rPr>
        <w:t>соблюдение требований Административного регламента о порядке информирования по предоставлению</w:t>
      </w:r>
      <w:r>
        <w:rPr>
          <w:rFonts w:cs="Times New Roman"/>
          <w:position w:val="-2"/>
          <w:szCs w:val="24"/>
        </w:rPr>
        <w:t xml:space="preserve"> муниципальной услуги;</w:t>
      </w:r>
    </w:p>
    <w:p w:rsidR="007F4B2E" w:rsidRDefault="007F4B2E" w:rsidP="002B0D90">
      <w:pPr>
        <w:jc w:val="both"/>
        <w:rPr>
          <w:lang w:eastAsia="ru-RU"/>
        </w:rPr>
      </w:pPr>
      <w:r>
        <w:rPr>
          <w:lang w:eastAsia="ru-RU"/>
        </w:rPr>
        <w:t>- предоставление возможности получения информации о ходе предоставления муниципальной услуги;</w:t>
      </w:r>
    </w:p>
    <w:p w:rsidR="007F4B2E" w:rsidRDefault="007F4B2E" w:rsidP="002B0D90">
      <w:pPr>
        <w:jc w:val="both"/>
        <w:rPr>
          <w:lang w:eastAsia="ru-RU"/>
        </w:rPr>
      </w:pPr>
      <w:r>
        <w:rPr>
          <w:lang w:eastAsia="ru-RU"/>
        </w:rPr>
        <w:t>- предоставление возможности подачи заявления о предоставлении муниципальной услуги на базе МФЦ.</w:t>
      </w:r>
    </w:p>
    <w:p w:rsidR="007F4B2E" w:rsidRPr="00185BB7" w:rsidRDefault="007F4B2E" w:rsidP="002B0D90">
      <w:pPr>
        <w:jc w:val="both"/>
        <w:rPr>
          <w:lang w:eastAsia="ru-RU"/>
        </w:rPr>
      </w:pPr>
      <w:r>
        <w:rPr>
          <w:lang w:eastAsia="ru-RU"/>
        </w:rPr>
        <w:t>2.13</w:t>
      </w:r>
      <w:r w:rsidRPr="00185BB7">
        <w:rPr>
          <w:lang w:eastAsia="ru-RU"/>
        </w:rPr>
        <w:t>.</w:t>
      </w:r>
      <w:r>
        <w:rPr>
          <w:lang w:eastAsia="ru-RU"/>
        </w:rPr>
        <w:t xml:space="preserve">2. </w:t>
      </w:r>
      <w:r w:rsidRPr="00185BB7">
        <w:rPr>
          <w:lang w:eastAsia="ru-RU"/>
        </w:rPr>
        <w:t xml:space="preserve"> Показателями качества предоставления муниципальной услуги являются:</w:t>
      </w:r>
    </w:p>
    <w:p w:rsidR="007F4B2E" w:rsidRPr="00185BB7" w:rsidRDefault="007F4B2E" w:rsidP="002B0D90">
      <w:pPr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185BB7">
        <w:rPr>
          <w:lang w:eastAsia="ru-RU"/>
        </w:rPr>
        <w:t xml:space="preserve">соблюдение стандарта предоставления </w:t>
      </w:r>
      <w:r>
        <w:rPr>
          <w:lang w:eastAsia="ru-RU"/>
        </w:rPr>
        <w:t xml:space="preserve">муниципальной </w:t>
      </w:r>
      <w:r w:rsidRPr="00185BB7">
        <w:rPr>
          <w:lang w:eastAsia="ru-RU"/>
        </w:rPr>
        <w:t xml:space="preserve"> услуги;</w:t>
      </w:r>
    </w:p>
    <w:p w:rsidR="007F4B2E" w:rsidRPr="00185BB7" w:rsidRDefault="007F4B2E" w:rsidP="002B0D90">
      <w:pPr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185BB7">
        <w:rPr>
          <w:lang w:eastAsia="ru-RU"/>
        </w:rPr>
        <w:t>отсутствие очередей при приеме документов от заявителей и выдаче результатов</w:t>
      </w:r>
      <w:r>
        <w:rPr>
          <w:lang w:eastAsia="ru-RU"/>
        </w:rPr>
        <w:t xml:space="preserve"> муниципальной </w:t>
      </w:r>
      <w:r w:rsidRPr="00185BB7">
        <w:rPr>
          <w:lang w:eastAsia="ru-RU"/>
        </w:rPr>
        <w:t>услуги заявителям;</w:t>
      </w:r>
    </w:p>
    <w:p w:rsidR="007F4B2E" w:rsidRPr="00757519" w:rsidRDefault="007F4B2E" w:rsidP="002B0D90">
      <w:pPr>
        <w:jc w:val="both"/>
      </w:pPr>
      <w:r>
        <w:t xml:space="preserve">- </w:t>
      </w:r>
      <w:r w:rsidRPr="00185BB7">
        <w:t>отсутствие</w:t>
      </w:r>
      <w:r>
        <w:t xml:space="preserve"> обоснованных</w:t>
      </w:r>
      <w:r w:rsidRPr="00185BB7">
        <w:t xml:space="preserve"> жалоб на действия (бездействие) с</w:t>
      </w:r>
      <w:r>
        <w:t xml:space="preserve">пециалистов </w:t>
      </w:r>
      <w:r w:rsidRPr="00757519">
        <w:t>Администрации  при предоставлении муниципальной услуги.</w:t>
      </w:r>
    </w:p>
    <w:p w:rsidR="007F4B2E" w:rsidRDefault="007F4B2E" w:rsidP="002B0D90">
      <w:pPr>
        <w:jc w:val="both"/>
        <w:rPr>
          <w:b/>
          <w:bCs/>
        </w:rPr>
      </w:pPr>
    </w:p>
    <w:p w:rsidR="007F4B2E" w:rsidRPr="003A1882" w:rsidRDefault="007F4B2E" w:rsidP="00DB4C27">
      <w:pPr>
        <w:ind w:firstLine="720"/>
        <w:jc w:val="both"/>
        <w:rPr>
          <w:b/>
        </w:rPr>
      </w:pPr>
      <w:r w:rsidRPr="003A1882">
        <w:rPr>
          <w:b/>
          <w:bCs/>
        </w:rPr>
        <w:t>2.1</w:t>
      </w:r>
      <w:r>
        <w:rPr>
          <w:b/>
          <w:bCs/>
        </w:rPr>
        <w:t>4</w:t>
      </w:r>
      <w:r w:rsidRPr="003A1882">
        <w:rPr>
          <w:b/>
          <w:bCs/>
        </w:rPr>
        <w:t xml:space="preserve">. </w:t>
      </w:r>
      <w:bookmarkEnd w:id="20"/>
      <w:r w:rsidRPr="003A1882">
        <w:rPr>
          <w:b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bookmarkEnd w:id="18"/>
    <w:bookmarkEnd w:id="19"/>
    <w:p w:rsidR="007F4B2E" w:rsidRPr="00DB4C27" w:rsidRDefault="007F4B2E" w:rsidP="002B0D90">
      <w:pPr>
        <w:jc w:val="both"/>
        <w:rPr>
          <w:spacing w:val="2"/>
          <w:sz w:val="20"/>
          <w:szCs w:val="20"/>
        </w:rPr>
      </w:pPr>
    </w:p>
    <w:p w:rsidR="007F4B2E" w:rsidRPr="00DD5F58" w:rsidRDefault="007F4B2E" w:rsidP="002B0D90">
      <w:pPr>
        <w:jc w:val="both"/>
      </w:pPr>
      <w:r>
        <w:t>2.14.1.</w:t>
      </w:r>
      <w:r w:rsidRPr="00DD5F58">
        <w:t xml:space="preserve">В случае подачи </w:t>
      </w:r>
      <w:r>
        <w:t xml:space="preserve">заявления и (или) </w:t>
      </w:r>
      <w:r w:rsidRPr="00DD5F58">
        <w:t>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7F4B2E" w:rsidRPr="00DD5F58" w:rsidRDefault="007F4B2E" w:rsidP="002B0D90">
      <w:pPr>
        <w:jc w:val="both"/>
      </w:pPr>
      <w:r w:rsidRPr="00DD5F58">
        <w:t xml:space="preserve">При обращении заявителя в МФЦ обеспечивается передача заявления </w:t>
      </w:r>
      <w:r>
        <w:t>и (или) документов</w:t>
      </w:r>
      <w:r w:rsidRPr="00DD5F58">
        <w:t xml:space="preserve"> в Администрацию в порядке и сроки, установленные соглашением о взаимодействии между МФЦ и Администрацией</w:t>
      </w:r>
      <w:r>
        <w:t>.</w:t>
      </w:r>
    </w:p>
    <w:p w:rsidR="007F4B2E" w:rsidRPr="00DD5F58" w:rsidRDefault="007F4B2E" w:rsidP="002B0D90">
      <w:pPr>
        <w:jc w:val="both"/>
      </w:pPr>
      <w:r>
        <w:t>2.14.2.</w:t>
      </w:r>
      <w:r w:rsidRPr="00DD5F58"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7F4B2E" w:rsidRPr="00DD5F58" w:rsidRDefault="007F4B2E" w:rsidP="002B0D90">
      <w:pPr>
        <w:jc w:val="both"/>
      </w:pPr>
      <w:r w:rsidRPr="00DD5F58">
        <w:t>а) получение информации о порядке и сроках предоставления муниципальной услуги;</w:t>
      </w:r>
    </w:p>
    <w:p w:rsidR="007F4B2E" w:rsidRPr="00DD5F58" w:rsidRDefault="007F4B2E" w:rsidP="002B0D90">
      <w:pPr>
        <w:jc w:val="both"/>
      </w:pPr>
      <w:r w:rsidRPr="00DD5F58">
        <w:t>б) формирование заявления о предоставлении муниципальной услуги;</w:t>
      </w:r>
    </w:p>
    <w:p w:rsidR="007F4B2E" w:rsidRPr="00DD5F58" w:rsidRDefault="007F4B2E" w:rsidP="002B0D90">
      <w:pPr>
        <w:jc w:val="both"/>
      </w:pPr>
      <w:r w:rsidRPr="00DD5F58">
        <w:t>в) прием и регистрация заявления и иных документов, необходимых для предоставления муниципальной услуги;</w:t>
      </w:r>
    </w:p>
    <w:p w:rsidR="007F4B2E" w:rsidRDefault="007F4B2E" w:rsidP="002B0D90">
      <w:pPr>
        <w:jc w:val="both"/>
      </w:pPr>
      <w:bookmarkStart w:id="21" w:name="100023"/>
      <w:bookmarkEnd w:id="21"/>
      <w:r w:rsidRPr="00DD5F58">
        <w:t>г) получение сведений о ходе выполнения</w:t>
      </w:r>
      <w:r w:rsidRPr="00EE44A8">
        <w:t xml:space="preserve"> </w:t>
      </w:r>
      <w:r w:rsidRPr="00DD5F58">
        <w:t xml:space="preserve">муниципальной услуги; </w:t>
      </w:r>
    </w:p>
    <w:p w:rsidR="007F4B2E" w:rsidRPr="00DD5F58" w:rsidRDefault="007F4B2E" w:rsidP="002B0D90">
      <w:pPr>
        <w:jc w:val="both"/>
      </w:pPr>
      <w:r>
        <w:t>д) о</w:t>
      </w:r>
      <w:r w:rsidRPr="005206BB">
        <w:t>существление оценки качества предоставления муниципальной услуги</w:t>
      </w:r>
      <w:r>
        <w:t>;</w:t>
      </w:r>
    </w:p>
    <w:p w:rsidR="007F4B2E" w:rsidRPr="00DD5F58" w:rsidRDefault="007F4B2E" w:rsidP="002B0D90">
      <w:pPr>
        <w:jc w:val="both"/>
      </w:pPr>
      <w:r>
        <w:t>е</w:t>
      </w:r>
      <w:r w:rsidRPr="00DD5F58">
        <w:t>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7F4B2E" w:rsidRPr="00ED77E3" w:rsidRDefault="007F4B2E" w:rsidP="002B0D90">
      <w:pPr>
        <w:jc w:val="both"/>
      </w:pPr>
      <w:r w:rsidRPr="00DD5F58">
        <w:t>Заявитель имеет возможность получения информации о ходе выполнения заявления (предоставления муниципальной услуги).</w:t>
      </w:r>
      <w:r w:rsidRPr="00ED77E3">
        <w:t xml:space="preserve"> Информация по вопросам предоставления муниципальной услуги предоставляется заявителю бесплатно.</w:t>
      </w:r>
    </w:p>
    <w:p w:rsidR="007F4B2E" w:rsidRDefault="007F4B2E" w:rsidP="002B0D90">
      <w:pPr>
        <w:jc w:val="both"/>
      </w:pPr>
      <w:r w:rsidRPr="00DD5F58">
        <w:t xml:space="preserve">Информация о ходе предоставления муниципальной услуги направляется заявителю </w:t>
      </w:r>
      <w:r w:rsidRPr="00DD5F58">
        <w:rPr>
          <w:iCs/>
        </w:rPr>
        <w:t>Администрацией</w:t>
      </w:r>
      <w:r w:rsidRPr="00DD5F58">
        <w:t xml:space="preserve"> в срок, не превышающий одного рабочего дня </w:t>
      </w:r>
      <w:r>
        <w:t>со дня поступления запроса заявителя</w:t>
      </w:r>
      <w:r w:rsidRPr="00DD5F58">
        <w:t xml:space="preserve"> на адрес электронной почты или с использованием средств Регионального портала по выбору заявителя.</w:t>
      </w:r>
    </w:p>
    <w:p w:rsidR="007F4B2E" w:rsidRDefault="007F4B2E" w:rsidP="002B0D90">
      <w:pPr>
        <w:jc w:val="both"/>
      </w:pPr>
      <w: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7F4B2E" w:rsidRPr="00A85F44" w:rsidRDefault="007F4B2E" w:rsidP="002B0D90">
      <w:pPr>
        <w:jc w:val="both"/>
      </w:pPr>
      <w:r w:rsidRPr="00A85F44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7F4B2E" w:rsidRPr="00A85F44" w:rsidRDefault="007F4B2E" w:rsidP="002B0D90">
      <w:pPr>
        <w:jc w:val="both"/>
      </w:pPr>
      <w:r w:rsidRPr="00A85F44"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услуге.</w:t>
      </w:r>
    </w:p>
    <w:p w:rsidR="007F4B2E" w:rsidRPr="00A85F44" w:rsidRDefault="007F4B2E" w:rsidP="002B0D90">
      <w:pPr>
        <w:jc w:val="both"/>
      </w:pPr>
      <w:r w:rsidRPr="00A85F44">
        <w:t>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7F4B2E" w:rsidRPr="00DB4C27" w:rsidRDefault="007F4B2E" w:rsidP="002B0D90">
      <w:pPr>
        <w:jc w:val="both"/>
        <w:rPr>
          <w:b/>
          <w:sz w:val="20"/>
          <w:szCs w:val="20"/>
        </w:rPr>
      </w:pPr>
    </w:p>
    <w:p w:rsidR="007F4B2E" w:rsidRPr="00232BD5" w:rsidRDefault="007F4B2E" w:rsidP="00370203">
      <w:pPr>
        <w:jc w:val="center"/>
        <w:rPr>
          <w:b/>
          <w:lang w:eastAsia="ru-RU"/>
        </w:rPr>
      </w:pPr>
      <w:r w:rsidRPr="00232BD5">
        <w:rPr>
          <w:b/>
        </w:rPr>
        <w:t xml:space="preserve">III. </w:t>
      </w:r>
      <w:r w:rsidRPr="00232BD5">
        <w:rPr>
          <w:b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МФЦ</w:t>
      </w:r>
    </w:p>
    <w:p w:rsidR="007F4B2E" w:rsidRPr="00DB4C27" w:rsidRDefault="007F4B2E" w:rsidP="002B0D90">
      <w:pPr>
        <w:ind w:firstLine="709"/>
        <w:jc w:val="both"/>
        <w:rPr>
          <w:sz w:val="20"/>
          <w:szCs w:val="20"/>
          <w:lang w:eastAsia="ru-RU"/>
        </w:rPr>
      </w:pPr>
    </w:p>
    <w:p w:rsidR="007F4B2E" w:rsidRPr="00232BD5" w:rsidRDefault="007F4B2E" w:rsidP="002B0D90">
      <w:pPr>
        <w:jc w:val="both"/>
      </w:pPr>
      <w:r w:rsidRPr="00232BD5">
        <w:t>Предоставление муниципальной услуги включает в себя следующие административные процедуры:</w:t>
      </w:r>
    </w:p>
    <w:p w:rsidR="007F4B2E" w:rsidRPr="00232BD5" w:rsidRDefault="007F4B2E" w:rsidP="002B0D90">
      <w:pPr>
        <w:jc w:val="both"/>
      </w:pPr>
      <w:r>
        <w:t>-  прием,</w:t>
      </w:r>
      <w:r w:rsidRPr="00232BD5">
        <w:t xml:space="preserve"> регистрация заявления и </w:t>
      </w:r>
      <w:r>
        <w:t xml:space="preserve"> (или) документов и определение ответственного исполнителя</w:t>
      </w:r>
      <w:r w:rsidRPr="00232BD5">
        <w:t>;</w:t>
      </w:r>
    </w:p>
    <w:p w:rsidR="007F4B2E" w:rsidRPr="00B51905" w:rsidRDefault="007F4B2E" w:rsidP="002B0D90">
      <w:pPr>
        <w:jc w:val="both"/>
        <w:rPr>
          <w:b/>
          <w:position w:val="-2"/>
          <w:sz w:val="28"/>
          <w:szCs w:val="28"/>
        </w:rPr>
      </w:pPr>
      <w:r>
        <w:t xml:space="preserve">- </w:t>
      </w:r>
      <w:r w:rsidRPr="00F2566D">
        <w:rPr>
          <w:color w:val="000000"/>
          <w:position w:val="-2"/>
        </w:rPr>
        <w:t>рассмотрение заявления и</w:t>
      </w:r>
      <w:r>
        <w:rPr>
          <w:color w:val="000000"/>
          <w:position w:val="-2"/>
        </w:rPr>
        <w:t xml:space="preserve"> (или)</w:t>
      </w:r>
      <w:r w:rsidRPr="00F2566D">
        <w:rPr>
          <w:color w:val="000000"/>
          <w:position w:val="-2"/>
        </w:rPr>
        <w:t xml:space="preserve"> документов</w:t>
      </w:r>
      <w:r>
        <w:rPr>
          <w:color w:val="000000"/>
          <w:position w:val="-2"/>
        </w:rPr>
        <w:t>, п</w:t>
      </w:r>
      <w:r w:rsidRPr="00F2566D">
        <w:rPr>
          <w:color w:val="000000"/>
          <w:position w:val="-2"/>
        </w:rPr>
        <w:t>ринятие решения о предоставлени</w:t>
      </w:r>
      <w:r>
        <w:rPr>
          <w:color w:val="000000"/>
          <w:position w:val="-2"/>
        </w:rPr>
        <w:t>и</w:t>
      </w:r>
      <w:r w:rsidRPr="00F2566D">
        <w:rPr>
          <w:color w:val="000000"/>
          <w:position w:val="-2"/>
        </w:rPr>
        <w:t xml:space="preserve"> (отказе в предоставлении) муниципальной услуги</w:t>
      </w:r>
      <w:r>
        <w:rPr>
          <w:color w:val="000000"/>
          <w:position w:val="-2"/>
        </w:rPr>
        <w:t>.</w:t>
      </w:r>
    </w:p>
    <w:p w:rsidR="007F4B2E" w:rsidRPr="00232BD5" w:rsidRDefault="007F4B2E" w:rsidP="002B0D90">
      <w:pPr>
        <w:jc w:val="both"/>
      </w:pPr>
      <w:r>
        <w:t>-  выдача результата предоставления</w:t>
      </w:r>
      <w:r w:rsidRPr="00232BD5">
        <w:t xml:space="preserve"> муниципальной услуги</w:t>
      </w:r>
      <w:r>
        <w:t>.</w:t>
      </w:r>
      <w:r w:rsidRPr="00232BD5">
        <w:t xml:space="preserve"> </w:t>
      </w:r>
    </w:p>
    <w:p w:rsidR="007F4B2E" w:rsidRPr="00DB4C27" w:rsidRDefault="007F4B2E" w:rsidP="002B0D90">
      <w:pPr>
        <w:jc w:val="both"/>
        <w:rPr>
          <w:sz w:val="20"/>
          <w:szCs w:val="20"/>
        </w:rPr>
      </w:pPr>
      <w:r>
        <w:tab/>
      </w:r>
      <w:r>
        <w:tab/>
      </w:r>
    </w:p>
    <w:p w:rsidR="007F4B2E" w:rsidRPr="007C3BF5" w:rsidRDefault="007F4B2E" w:rsidP="00370203">
      <w:pPr>
        <w:ind w:firstLine="540"/>
        <w:jc w:val="both"/>
        <w:rPr>
          <w:b/>
        </w:rPr>
      </w:pPr>
      <w:r>
        <w:rPr>
          <w:b/>
        </w:rPr>
        <w:t xml:space="preserve">3.1. </w:t>
      </w:r>
      <w:r w:rsidRPr="007C3BF5">
        <w:rPr>
          <w:b/>
        </w:rPr>
        <w:t xml:space="preserve"> </w:t>
      </w:r>
      <w:r>
        <w:rPr>
          <w:b/>
        </w:rPr>
        <w:t>П</w:t>
      </w:r>
      <w:r w:rsidRPr="00C37472">
        <w:rPr>
          <w:b/>
        </w:rPr>
        <w:t>рием, регистрация заявления и  (или) документов и определение ответственного исполнителя</w:t>
      </w:r>
      <w:r>
        <w:rPr>
          <w:b/>
        </w:rPr>
        <w:t>.</w:t>
      </w:r>
    </w:p>
    <w:p w:rsidR="007F4B2E" w:rsidRPr="007C3BF5" w:rsidRDefault="007F4B2E" w:rsidP="00370203">
      <w:pPr>
        <w:ind w:firstLine="540"/>
        <w:jc w:val="both"/>
      </w:pPr>
      <w:r>
        <w:t xml:space="preserve">3.1.1. </w:t>
      </w:r>
      <w:r w:rsidRPr="007C3BF5">
        <w:t xml:space="preserve">Основанием для начала административной процедуры  является направление заявителем в Администрацию заявления в письменной форме лично, по почте, либо в электронном виде посредством </w:t>
      </w:r>
      <w:r>
        <w:t xml:space="preserve">Регионального </w:t>
      </w:r>
      <w:r w:rsidRPr="007C3BF5">
        <w:t xml:space="preserve">портала, либо через МФЦ. </w:t>
      </w:r>
    </w:p>
    <w:p w:rsidR="007F4B2E" w:rsidRPr="00583E2F" w:rsidRDefault="007F4B2E" w:rsidP="002B0D90">
      <w:pPr>
        <w:ind w:firstLine="567"/>
        <w:jc w:val="both"/>
        <w:rPr>
          <w:position w:val="-2"/>
          <w:lang w:eastAsia="ru-RU"/>
        </w:rPr>
      </w:pPr>
      <w:r w:rsidRPr="00583E2F">
        <w:rPr>
          <w:position w:val="-2"/>
        </w:rPr>
        <w:t>3.1.2</w:t>
      </w:r>
      <w:r>
        <w:rPr>
          <w:position w:val="-2"/>
        </w:rPr>
        <w:t>.</w:t>
      </w:r>
      <w:r w:rsidRPr="00583E2F">
        <w:rPr>
          <w:position w:val="-2"/>
        </w:rPr>
        <w:t xml:space="preserve"> </w:t>
      </w:r>
      <w:r w:rsidRPr="00583E2F">
        <w:rPr>
          <w:position w:val="-2"/>
          <w:lang w:eastAsia="ru-RU"/>
        </w:rPr>
        <w:t xml:space="preserve">При обращении заявителя в Администрацию с заявлением, специалист </w:t>
      </w:r>
      <w:r>
        <w:t xml:space="preserve">ответственный </w:t>
      </w:r>
      <w:r w:rsidRPr="00FD60BA">
        <w:t xml:space="preserve">за прием </w:t>
      </w:r>
      <w:r>
        <w:t xml:space="preserve">заявления и (или) </w:t>
      </w:r>
      <w:r w:rsidRPr="00FD60BA">
        <w:t>док</w:t>
      </w:r>
      <w:r>
        <w:t xml:space="preserve">ументов </w:t>
      </w:r>
      <w:r w:rsidRPr="00583E2F">
        <w:rPr>
          <w:position w:val="-2"/>
          <w:lang w:eastAsia="ru-RU"/>
        </w:rPr>
        <w:t>устанавливает его личность и принимает документы в одном экземпляре.</w:t>
      </w:r>
    </w:p>
    <w:p w:rsidR="007F4B2E" w:rsidRPr="00583E2F" w:rsidRDefault="007F4B2E" w:rsidP="002B0D90">
      <w:pPr>
        <w:ind w:firstLine="567"/>
        <w:jc w:val="both"/>
        <w:rPr>
          <w:position w:val="-2"/>
          <w:lang w:eastAsia="ru-RU"/>
        </w:rPr>
      </w:pPr>
      <w:r w:rsidRPr="00583E2F">
        <w:rPr>
          <w:position w:val="-2"/>
          <w:lang w:eastAsia="ru-RU"/>
        </w:rPr>
        <w:t>Заявителю выдается расписка-уведомление о приеме и регистрации в Администрации заявления и документов, в которой указываются:</w:t>
      </w:r>
    </w:p>
    <w:p w:rsidR="007F4B2E" w:rsidRPr="00583E2F" w:rsidRDefault="007F4B2E" w:rsidP="002B0D90">
      <w:pPr>
        <w:ind w:firstLine="567"/>
        <w:jc w:val="both"/>
        <w:rPr>
          <w:position w:val="-2"/>
          <w:lang w:eastAsia="ru-RU"/>
        </w:rPr>
      </w:pPr>
      <w:r w:rsidRPr="00583E2F">
        <w:rPr>
          <w:position w:val="-2"/>
          <w:lang w:eastAsia="ru-RU"/>
        </w:rPr>
        <w:t>дата приема и регистрации;</w:t>
      </w:r>
    </w:p>
    <w:p w:rsidR="007F4B2E" w:rsidRPr="00583E2F" w:rsidRDefault="007F4B2E" w:rsidP="002B0D90">
      <w:pPr>
        <w:ind w:firstLine="567"/>
        <w:jc w:val="both"/>
        <w:rPr>
          <w:position w:val="-2"/>
          <w:lang w:eastAsia="ru-RU"/>
        </w:rPr>
      </w:pPr>
      <w:r w:rsidRPr="00583E2F">
        <w:rPr>
          <w:position w:val="-2"/>
          <w:lang w:eastAsia="ru-RU"/>
        </w:rPr>
        <w:t>регистрационный номер в журнале учета поступивших документов;</w:t>
      </w:r>
    </w:p>
    <w:p w:rsidR="007F4B2E" w:rsidRPr="00583E2F" w:rsidRDefault="007F4B2E" w:rsidP="002B0D90">
      <w:pPr>
        <w:ind w:firstLine="567"/>
        <w:jc w:val="both"/>
        <w:rPr>
          <w:position w:val="-2"/>
          <w:lang w:eastAsia="ru-RU"/>
        </w:rPr>
      </w:pPr>
      <w:r w:rsidRPr="00583E2F">
        <w:rPr>
          <w:position w:val="-2"/>
          <w:lang w:eastAsia="ru-RU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7F4B2E" w:rsidRPr="00583E2F" w:rsidRDefault="007F4B2E" w:rsidP="002B0D90">
      <w:pPr>
        <w:ind w:firstLine="567"/>
        <w:jc w:val="both"/>
        <w:rPr>
          <w:position w:val="-2"/>
          <w:lang w:eastAsia="ru-RU"/>
        </w:rPr>
      </w:pPr>
      <w:r w:rsidRPr="00583E2F">
        <w:rPr>
          <w:position w:val="-2"/>
          <w:lang w:eastAsia="ru-RU"/>
        </w:rPr>
        <w:t xml:space="preserve">3.1.3  Заявление и </w:t>
      </w:r>
      <w:r>
        <w:rPr>
          <w:position w:val="-2"/>
          <w:lang w:eastAsia="ru-RU"/>
        </w:rPr>
        <w:t xml:space="preserve">(или) </w:t>
      </w:r>
      <w:r w:rsidRPr="00583E2F">
        <w:rPr>
          <w:position w:val="-2"/>
          <w:lang w:eastAsia="ru-RU"/>
        </w:rPr>
        <w:t>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7F4B2E" w:rsidRPr="00583E2F" w:rsidRDefault="007F4B2E" w:rsidP="002B0D90">
      <w:pPr>
        <w:ind w:firstLine="567"/>
        <w:jc w:val="both"/>
        <w:rPr>
          <w:position w:val="-2"/>
          <w:lang w:eastAsia="ru-RU"/>
        </w:rPr>
      </w:pPr>
      <w:r w:rsidRPr="00583E2F">
        <w:rPr>
          <w:position w:val="-2"/>
          <w:lang w:eastAsia="ru-RU"/>
        </w:rPr>
        <w:t>Заявителю по почте направляется расписка-уведомление  о дате приема и регистрации заявления и документов, в которой указывается:</w:t>
      </w:r>
    </w:p>
    <w:p w:rsidR="007F4B2E" w:rsidRPr="00583E2F" w:rsidRDefault="007F4B2E" w:rsidP="002B0D90">
      <w:pPr>
        <w:ind w:firstLine="567"/>
        <w:jc w:val="both"/>
        <w:rPr>
          <w:position w:val="-2"/>
          <w:lang w:eastAsia="ru-RU"/>
        </w:rPr>
      </w:pPr>
      <w:r>
        <w:rPr>
          <w:position w:val="-2"/>
          <w:lang w:eastAsia="ru-RU"/>
        </w:rPr>
        <w:t xml:space="preserve">- </w:t>
      </w:r>
      <w:r w:rsidRPr="00583E2F">
        <w:rPr>
          <w:position w:val="-2"/>
          <w:lang w:eastAsia="ru-RU"/>
        </w:rPr>
        <w:t>дата приема и регистрации;</w:t>
      </w:r>
    </w:p>
    <w:p w:rsidR="007F4B2E" w:rsidRPr="00583E2F" w:rsidRDefault="007F4B2E" w:rsidP="002B0D90">
      <w:pPr>
        <w:ind w:firstLine="567"/>
        <w:jc w:val="both"/>
        <w:rPr>
          <w:position w:val="-2"/>
          <w:lang w:eastAsia="ru-RU"/>
        </w:rPr>
      </w:pPr>
      <w:r>
        <w:rPr>
          <w:position w:val="-2"/>
          <w:lang w:eastAsia="ru-RU"/>
        </w:rPr>
        <w:t xml:space="preserve">- </w:t>
      </w:r>
      <w:r w:rsidRPr="00583E2F">
        <w:rPr>
          <w:position w:val="-2"/>
          <w:lang w:eastAsia="ru-RU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7F4B2E" w:rsidRPr="00232BD5" w:rsidRDefault="007F4B2E" w:rsidP="002B0D90">
      <w:pPr>
        <w:ind w:firstLine="567"/>
        <w:jc w:val="both"/>
      </w:pPr>
      <w:r>
        <w:t>3.1.</w:t>
      </w:r>
      <w:r w:rsidRPr="004257E6">
        <w:t>4</w:t>
      </w:r>
      <w:r>
        <w:t xml:space="preserve">. </w:t>
      </w:r>
      <w:r w:rsidRPr="00232BD5">
        <w:t>При получении посредством Регионального портала заявления и</w:t>
      </w:r>
      <w:r>
        <w:t xml:space="preserve"> (или)</w:t>
      </w:r>
      <w:r w:rsidRPr="00232BD5">
        <w:t xml:space="preserve"> документов в электронной форме в автоматическом режиме осуществляется форматно-логический контроль заявления.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7F4B2E" w:rsidRPr="00232BD5" w:rsidRDefault="007F4B2E" w:rsidP="00370203">
      <w:pPr>
        <w:ind w:firstLine="540"/>
        <w:jc w:val="both"/>
      </w:pPr>
      <w:r>
        <w:t>3.1.</w:t>
      </w:r>
      <w:r w:rsidRPr="004257E6">
        <w:t>5</w:t>
      </w:r>
      <w:r>
        <w:t xml:space="preserve">. </w:t>
      </w:r>
      <w:r w:rsidRPr="00232BD5"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"принято".</w:t>
      </w:r>
    </w:p>
    <w:p w:rsidR="007F4B2E" w:rsidRDefault="007F4B2E" w:rsidP="00370203">
      <w:pPr>
        <w:ind w:firstLine="540"/>
        <w:jc w:val="both"/>
        <w:rPr>
          <w:lang w:eastAsia="ru-RU"/>
        </w:rPr>
      </w:pPr>
      <w:r>
        <w:t>3.1.</w:t>
      </w:r>
      <w:r w:rsidRPr="004257E6">
        <w:t>6</w:t>
      </w:r>
      <w:r>
        <w:t xml:space="preserve">. </w:t>
      </w:r>
      <w:r w:rsidRPr="00232BD5">
        <w:t xml:space="preserve">Принятое к рассмотрению заявление и </w:t>
      </w:r>
      <w:r>
        <w:t xml:space="preserve"> (или) </w:t>
      </w:r>
      <w:r w:rsidRPr="00232BD5">
        <w:t xml:space="preserve">документы распечатываются, и в дальнейшем работа с ними ведется в установленном </w:t>
      </w:r>
      <w:r w:rsidRPr="00E76506">
        <w:rPr>
          <w:lang w:eastAsia="ru-RU"/>
        </w:rPr>
        <w:t>в Администрации  порядке делопроизводства</w:t>
      </w:r>
      <w:r>
        <w:rPr>
          <w:lang w:eastAsia="ru-RU"/>
        </w:rPr>
        <w:t>.</w:t>
      </w:r>
    </w:p>
    <w:p w:rsidR="007F4B2E" w:rsidRDefault="007F4B2E" w:rsidP="00370203">
      <w:pPr>
        <w:ind w:firstLine="540"/>
        <w:jc w:val="both"/>
      </w:pPr>
      <w:r>
        <w:t>3.1.</w:t>
      </w:r>
      <w:r w:rsidRPr="004257E6">
        <w:t>7</w:t>
      </w:r>
      <w:r>
        <w:t xml:space="preserve">. Зарегистрированное </w:t>
      </w:r>
      <w:r w:rsidRPr="00DE57C9">
        <w:t>заявлени</w:t>
      </w:r>
      <w:r>
        <w:t>е</w:t>
      </w:r>
      <w:r w:rsidRPr="00DE57C9">
        <w:t xml:space="preserve"> и (или) документ</w:t>
      </w:r>
      <w:r>
        <w:t xml:space="preserve">ы, специалист ответственный </w:t>
      </w:r>
      <w:r w:rsidRPr="00FD60BA">
        <w:t xml:space="preserve">за прием </w:t>
      </w:r>
      <w:r>
        <w:t xml:space="preserve">заявления и (или) </w:t>
      </w:r>
      <w:r w:rsidRPr="00FD60BA">
        <w:t>док</w:t>
      </w:r>
      <w:r>
        <w:t xml:space="preserve">ументов передает  Главе администрации для определения специалиста, ответственного за исполнение заявления (далее - ответственный исполнитель). </w:t>
      </w:r>
    </w:p>
    <w:p w:rsidR="007F4B2E" w:rsidRDefault="007F4B2E" w:rsidP="00370203">
      <w:pPr>
        <w:ind w:firstLine="540"/>
        <w:jc w:val="both"/>
      </w:pPr>
      <w:r>
        <w:t>3.1.</w:t>
      </w:r>
      <w:r w:rsidRPr="001715FF">
        <w:t>8</w:t>
      </w:r>
      <w:r>
        <w:t>. Заявление и (или) документы с резолюцией Главы  администрации передаются непосредственно ответственному исполнителю.</w:t>
      </w:r>
    </w:p>
    <w:p w:rsidR="007F4B2E" w:rsidRPr="00583E2F" w:rsidRDefault="007F4B2E" w:rsidP="00370203">
      <w:pPr>
        <w:ind w:firstLine="540"/>
        <w:jc w:val="both"/>
        <w:rPr>
          <w:position w:val="-2"/>
          <w:lang w:eastAsia="ru-RU"/>
        </w:rPr>
      </w:pPr>
      <w:r w:rsidRPr="00583E2F">
        <w:rPr>
          <w:position w:val="-2"/>
          <w:lang w:eastAsia="ru-RU"/>
        </w:rPr>
        <w:t>3.</w:t>
      </w:r>
      <w:r>
        <w:rPr>
          <w:position w:val="-2"/>
          <w:lang w:eastAsia="ru-RU"/>
        </w:rPr>
        <w:t>1</w:t>
      </w:r>
      <w:r w:rsidRPr="00583E2F">
        <w:rPr>
          <w:position w:val="-2"/>
          <w:lang w:eastAsia="ru-RU"/>
        </w:rPr>
        <w:t>.</w:t>
      </w:r>
      <w:r w:rsidRPr="004257E6">
        <w:rPr>
          <w:position w:val="-2"/>
          <w:lang w:eastAsia="ru-RU"/>
        </w:rPr>
        <w:t>9</w:t>
      </w:r>
      <w:r>
        <w:rPr>
          <w:position w:val="-2"/>
          <w:lang w:eastAsia="ru-RU"/>
        </w:rPr>
        <w:t xml:space="preserve">. </w:t>
      </w:r>
      <w:r w:rsidRPr="00583E2F">
        <w:rPr>
          <w:position w:val="-2"/>
          <w:lang w:eastAsia="ru-RU"/>
        </w:rPr>
        <w:t>Максимальный срок выполнения административной</w:t>
      </w:r>
      <w:r w:rsidRPr="00583E2F">
        <w:rPr>
          <w:position w:val="-2"/>
          <w:lang w:eastAsia="ru-RU"/>
        </w:rPr>
        <w:br/>
        <w:t>процедуры - 1 день со дня поступления заявления и (или) документов в Администрацию.</w:t>
      </w:r>
    </w:p>
    <w:p w:rsidR="007F4B2E" w:rsidRPr="00583E2F" w:rsidRDefault="007F4B2E" w:rsidP="00370203">
      <w:pPr>
        <w:ind w:firstLine="540"/>
        <w:jc w:val="both"/>
        <w:rPr>
          <w:position w:val="-2"/>
        </w:rPr>
      </w:pPr>
      <w:r w:rsidRPr="00583E2F">
        <w:rPr>
          <w:position w:val="-2"/>
        </w:rPr>
        <w:t>3.</w:t>
      </w:r>
      <w:r>
        <w:rPr>
          <w:position w:val="-2"/>
        </w:rPr>
        <w:t>1.</w:t>
      </w:r>
      <w:r w:rsidRPr="004257E6">
        <w:rPr>
          <w:position w:val="-2"/>
        </w:rPr>
        <w:t>10</w:t>
      </w:r>
      <w:r>
        <w:rPr>
          <w:position w:val="-2"/>
        </w:rPr>
        <w:t xml:space="preserve">. </w:t>
      </w:r>
      <w:r w:rsidRPr="00583E2F">
        <w:rPr>
          <w:position w:val="-2"/>
        </w:rPr>
        <w:t xml:space="preserve">Результатом административной процедуры является </w:t>
      </w:r>
      <w:r>
        <w:rPr>
          <w:position w:val="-2"/>
        </w:rPr>
        <w:t>зарегистрированное заявление  и (или) документы и определение  ответственного исполнителя</w:t>
      </w:r>
      <w:r w:rsidRPr="00583E2F">
        <w:rPr>
          <w:position w:val="-2"/>
        </w:rPr>
        <w:t>.</w:t>
      </w:r>
    </w:p>
    <w:p w:rsidR="007F4B2E" w:rsidRPr="00583E2F" w:rsidRDefault="007F4B2E" w:rsidP="002B0D90">
      <w:pPr>
        <w:ind w:firstLine="567"/>
        <w:jc w:val="both"/>
        <w:rPr>
          <w:position w:val="-2"/>
          <w:lang w:eastAsia="ru-RU"/>
        </w:rPr>
      </w:pPr>
      <w:r>
        <w:rPr>
          <w:position w:val="-2"/>
        </w:rPr>
        <w:t>3.1</w:t>
      </w:r>
      <w:r w:rsidRPr="00583E2F">
        <w:rPr>
          <w:position w:val="-2"/>
        </w:rPr>
        <w:t>.</w:t>
      </w:r>
      <w:r>
        <w:rPr>
          <w:position w:val="-2"/>
        </w:rPr>
        <w:t>1</w:t>
      </w:r>
      <w:r w:rsidRPr="004257E6">
        <w:rPr>
          <w:position w:val="-2"/>
        </w:rPr>
        <w:t>1</w:t>
      </w:r>
      <w:r>
        <w:rPr>
          <w:position w:val="-2"/>
        </w:rPr>
        <w:t>.</w:t>
      </w:r>
      <w:r w:rsidRPr="00583E2F">
        <w:rPr>
          <w:position w:val="-2"/>
        </w:rPr>
        <w:t xml:space="preserve"> Способ фиксации </w:t>
      </w:r>
      <w:r w:rsidRPr="00583E2F">
        <w:rPr>
          <w:position w:val="-2"/>
          <w:lang w:eastAsia="ru-RU"/>
        </w:rPr>
        <w:t xml:space="preserve">- присвоение заявлению и </w:t>
      </w:r>
      <w:r>
        <w:rPr>
          <w:position w:val="-2"/>
          <w:lang w:eastAsia="ru-RU"/>
        </w:rPr>
        <w:t xml:space="preserve">(или) </w:t>
      </w:r>
      <w:r w:rsidRPr="00583E2F">
        <w:rPr>
          <w:position w:val="-2"/>
          <w:lang w:eastAsia="ru-RU"/>
        </w:rPr>
        <w:t>документам регистрационного номера.</w:t>
      </w:r>
    </w:p>
    <w:p w:rsidR="007F4B2E" w:rsidRPr="00DB4C27" w:rsidRDefault="007F4B2E" w:rsidP="002B0D90">
      <w:pPr>
        <w:jc w:val="both"/>
        <w:rPr>
          <w:sz w:val="20"/>
          <w:szCs w:val="20"/>
        </w:rPr>
      </w:pPr>
    </w:p>
    <w:p w:rsidR="007F4B2E" w:rsidRPr="00F2566D" w:rsidRDefault="007F4B2E" w:rsidP="00370203">
      <w:pPr>
        <w:ind w:firstLine="540"/>
        <w:jc w:val="both"/>
        <w:rPr>
          <w:b/>
        </w:rPr>
      </w:pPr>
      <w:r>
        <w:rPr>
          <w:b/>
        </w:rPr>
        <w:t xml:space="preserve">3.2. </w:t>
      </w:r>
      <w:r>
        <w:rPr>
          <w:b/>
          <w:color w:val="000000"/>
          <w:position w:val="-2"/>
        </w:rPr>
        <w:t>Р</w:t>
      </w:r>
      <w:r w:rsidRPr="00F2566D">
        <w:rPr>
          <w:b/>
          <w:color w:val="000000"/>
          <w:position w:val="-2"/>
        </w:rPr>
        <w:t>ассмотрение заявления и (или) документов</w:t>
      </w:r>
      <w:r>
        <w:rPr>
          <w:b/>
          <w:color w:val="000000"/>
          <w:position w:val="-2"/>
        </w:rPr>
        <w:t>,</w:t>
      </w:r>
      <w:r w:rsidRPr="00F2566D">
        <w:rPr>
          <w:b/>
          <w:color w:val="000000"/>
          <w:position w:val="-2"/>
        </w:rPr>
        <w:t xml:space="preserve"> принятие решения о предоставлени</w:t>
      </w:r>
      <w:r>
        <w:rPr>
          <w:b/>
          <w:color w:val="000000"/>
          <w:position w:val="-2"/>
        </w:rPr>
        <w:t>и</w:t>
      </w:r>
      <w:r w:rsidRPr="00F2566D">
        <w:rPr>
          <w:b/>
          <w:color w:val="000000"/>
          <w:position w:val="-2"/>
        </w:rPr>
        <w:t xml:space="preserve"> (отказе в предоставлении) муниципальной услуги.</w:t>
      </w:r>
    </w:p>
    <w:p w:rsidR="007F4B2E" w:rsidRPr="00DB4C27" w:rsidRDefault="007F4B2E" w:rsidP="002B0D90">
      <w:pPr>
        <w:ind w:left="696"/>
        <w:jc w:val="both"/>
        <w:rPr>
          <w:b/>
          <w:sz w:val="20"/>
          <w:szCs w:val="20"/>
        </w:rPr>
      </w:pPr>
    </w:p>
    <w:p w:rsidR="007F4B2E" w:rsidRDefault="007F4B2E" w:rsidP="002B0D90">
      <w:pPr>
        <w:jc w:val="both"/>
      </w:pPr>
      <w:r>
        <w:t xml:space="preserve">3.2.1. </w:t>
      </w:r>
      <w:r w:rsidRPr="00DE57C9">
        <w:t>Основанием для начала</w:t>
      </w:r>
      <w:r>
        <w:t xml:space="preserve"> </w:t>
      </w:r>
      <w:r w:rsidRPr="00DE57C9">
        <w:t xml:space="preserve">административной процедуры является </w:t>
      </w:r>
      <w:r>
        <w:t xml:space="preserve">поступление зарегистрированного </w:t>
      </w:r>
      <w:r w:rsidRPr="00DE57C9">
        <w:t xml:space="preserve">заявления  и (или) документов </w:t>
      </w:r>
      <w:r>
        <w:t>ответственному исполнителю.</w:t>
      </w:r>
    </w:p>
    <w:p w:rsidR="007F4B2E" w:rsidRDefault="007F4B2E" w:rsidP="002B0D90">
      <w:pPr>
        <w:jc w:val="both"/>
      </w:pPr>
      <w:r>
        <w:t>3.2.2.  Ответственный исполнитель  проводит анализ на предмет:</w:t>
      </w:r>
    </w:p>
    <w:p w:rsidR="007F4B2E" w:rsidRDefault="007F4B2E" w:rsidP="002B0D90">
      <w:pPr>
        <w:jc w:val="both"/>
      </w:pPr>
      <w:r>
        <w:t>- отсутствия оснований для отказа в предоставлении муниципальной услуги, указанных в п. 2.8 Административного регламента;</w:t>
      </w:r>
    </w:p>
    <w:p w:rsidR="007F4B2E" w:rsidRDefault="007F4B2E" w:rsidP="002B0D90">
      <w:pPr>
        <w:jc w:val="both"/>
      </w:pPr>
      <w:r>
        <w:t>- степени полноты сведений, содержащихся в заявлении заявителя, необходимых для проведения поисковой работы.</w:t>
      </w:r>
    </w:p>
    <w:p w:rsidR="007F4B2E" w:rsidRDefault="007F4B2E" w:rsidP="002B0D90">
      <w:pPr>
        <w:jc w:val="both"/>
      </w:pPr>
      <w:r>
        <w:t xml:space="preserve">3.2.3. В случае отсутствия оснований для отказа в предоставлении муниципальной услуги, ответственный исполнитель по результатам анализа представленного заявления  и (или) документов оформляет ответ заявителю в форме архивной справки, архивной выписки, архивной копии, либо </w:t>
      </w:r>
      <w:r w:rsidRPr="00BE3434">
        <w:t>уведомление об отсутствии запрашиваемого архивного документа</w:t>
      </w:r>
      <w:r>
        <w:t>.</w:t>
      </w:r>
    </w:p>
    <w:p w:rsidR="007F4B2E" w:rsidRDefault="007F4B2E" w:rsidP="002B0D90">
      <w:pPr>
        <w:jc w:val="both"/>
      </w:pPr>
      <w:r>
        <w:t>В случае наличия оснований для отказа в предоставлении муниципальной услуги, указанных в п. 2.8 Административного регламента, ответственный исполнитель по результатам анализа представленного заявления  и (или) документов оформляет уведомление об отказе в предоставлении информации.</w:t>
      </w:r>
    </w:p>
    <w:p w:rsidR="007F4B2E" w:rsidRDefault="007F4B2E" w:rsidP="002B0D90">
      <w:pPr>
        <w:jc w:val="both"/>
      </w:pPr>
      <w:r>
        <w:t xml:space="preserve">3.2.4. Архивная справка, архивная выписка, архивная копия, либо уведомление об отказе в предоставлении информации по документам, либо </w:t>
      </w:r>
      <w:r w:rsidRPr="00BE3434">
        <w:t>уведомление об отсутствии запрашиваемого архивного документа</w:t>
      </w:r>
      <w:r>
        <w:t xml:space="preserve"> подписывается Главой администрации, заверяется печатью Администрации, проставляется номер и дата составления.</w:t>
      </w:r>
    </w:p>
    <w:p w:rsidR="007F4B2E" w:rsidRDefault="007F4B2E" w:rsidP="002B0D90">
      <w:pPr>
        <w:jc w:val="both"/>
      </w:pPr>
      <w:r>
        <w:t>3.2.5. Аутентичность выданных по заявлениям архивных выписок удостоверяется подписью Главы администрации или уполномоченного должностного лица и печатью Администрации.</w:t>
      </w:r>
    </w:p>
    <w:p w:rsidR="007F4B2E" w:rsidRDefault="007F4B2E" w:rsidP="002B0D90">
      <w:pPr>
        <w:jc w:val="both"/>
      </w:pPr>
      <w:r>
        <w:t>3.2.6. Архивные справки, архивные выписки и архивные копии оформляются на государственном языке Российской Федерации.</w:t>
      </w:r>
    </w:p>
    <w:p w:rsidR="007F4B2E" w:rsidRDefault="007F4B2E" w:rsidP="002B0D90">
      <w:pPr>
        <w:jc w:val="both"/>
      </w:pPr>
      <w:r>
        <w:t>3.2.7. Срок исполнения административной процедуры-  составляет 25 рабочих дней со дня поступления зарегистрированного заявления и (или ) документов ответственному исполнителю.</w:t>
      </w:r>
    </w:p>
    <w:p w:rsidR="007F4B2E" w:rsidRDefault="007F4B2E" w:rsidP="002B0D90">
      <w:pPr>
        <w:jc w:val="both"/>
      </w:pPr>
      <w:r>
        <w:t xml:space="preserve">3.2.8. Результатом выполнения административной процедуры, является подготовленный ответ заявителю </w:t>
      </w:r>
      <w:bookmarkStart w:id="22" w:name="sub_301"/>
      <w:r>
        <w:t xml:space="preserve">в форме архивной справки, архивной выписки, архивной копии, либо уведомления об отказе в предоставлении информации по документам, либо </w:t>
      </w:r>
      <w:r w:rsidRPr="00BE3434">
        <w:t>уведомлени</w:t>
      </w:r>
      <w:r>
        <w:t>я</w:t>
      </w:r>
      <w:r w:rsidRPr="00BE3434">
        <w:t xml:space="preserve"> об отсутствии запрашиваемого архивного документа</w:t>
      </w:r>
      <w:r>
        <w:t>.</w:t>
      </w:r>
    </w:p>
    <w:p w:rsidR="007F4B2E" w:rsidRDefault="007F4B2E" w:rsidP="002B0D90">
      <w:pPr>
        <w:jc w:val="both"/>
      </w:pPr>
      <w:r>
        <w:t xml:space="preserve">3.2.9. Способ фиксации- подписанная и зарегистрированная архивная справка, архивная выписка, архивная копия, либо уведомление об отказе в предоставлении информации по документам, либо </w:t>
      </w:r>
      <w:r w:rsidRPr="00BE3434">
        <w:t>уведомление об отсутствии запрашиваемого архивного документа</w:t>
      </w:r>
      <w:r>
        <w:t>.</w:t>
      </w:r>
    </w:p>
    <w:p w:rsidR="007F4B2E" w:rsidRPr="00DB4C27" w:rsidRDefault="007F4B2E" w:rsidP="002B0D90">
      <w:pPr>
        <w:ind w:left="707"/>
        <w:jc w:val="both"/>
        <w:rPr>
          <w:b/>
          <w:sz w:val="20"/>
          <w:szCs w:val="20"/>
        </w:rPr>
      </w:pPr>
    </w:p>
    <w:p w:rsidR="007F4B2E" w:rsidRPr="00FE1603" w:rsidRDefault="007F4B2E" w:rsidP="002B0D90">
      <w:pPr>
        <w:ind w:left="707"/>
        <w:jc w:val="both"/>
        <w:rPr>
          <w:b/>
        </w:rPr>
      </w:pPr>
      <w:r w:rsidRPr="00FE1603">
        <w:rPr>
          <w:b/>
        </w:rPr>
        <w:t xml:space="preserve">3.3. </w:t>
      </w:r>
      <w:r>
        <w:rPr>
          <w:b/>
        </w:rPr>
        <w:t>В</w:t>
      </w:r>
      <w:r w:rsidRPr="00FE1603">
        <w:rPr>
          <w:b/>
        </w:rPr>
        <w:t>ыдача результата предоставление муниципальной услуги</w:t>
      </w:r>
    </w:p>
    <w:p w:rsidR="007F4B2E" w:rsidRPr="00FE1603" w:rsidRDefault="007F4B2E" w:rsidP="002B0D90">
      <w:pPr>
        <w:ind w:firstLine="709"/>
        <w:jc w:val="both"/>
        <w:rPr>
          <w:sz w:val="28"/>
          <w:szCs w:val="28"/>
        </w:rPr>
      </w:pPr>
      <w:r w:rsidRPr="00FE1603">
        <w:t>3.</w:t>
      </w:r>
      <w:r>
        <w:t>3.1.</w:t>
      </w:r>
      <w:r w:rsidRPr="00FE1603">
        <w:t xml:space="preserve"> Основанием для начала </w:t>
      </w:r>
      <w:r>
        <w:t xml:space="preserve">данной </w:t>
      </w:r>
      <w:r w:rsidRPr="00FE1603">
        <w:t>административной процедуры, являются подписанные</w:t>
      </w:r>
      <w:r>
        <w:t xml:space="preserve"> Главой администрации</w:t>
      </w:r>
      <w:r w:rsidRPr="00FE1603">
        <w:t xml:space="preserve"> и зарегистрированные  в установленном порядке следующие документы</w:t>
      </w:r>
      <w:r w:rsidRPr="00FE1603">
        <w:rPr>
          <w:sz w:val="28"/>
          <w:szCs w:val="28"/>
        </w:rPr>
        <w:t>:</w:t>
      </w:r>
    </w:p>
    <w:p w:rsidR="007F4B2E" w:rsidRPr="00BE3434" w:rsidRDefault="007F4B2E" w:rsidP="002B0D90">
      <w:pPr>
        <w:ind w:firstLine="709"/>
        <w:jc w:val="both"/>
      </w:pPr>
      <w:r w:rsidRPr="00BE3434">
        <w:t xml:space="preserve">-архивная справка, архивная выписка, либо архивная копия,  </w:t>
      </w:r>
    </w:p>
    <w:p w:rsidR="007F4B2E" w:rsidRPr="00BE3434" w:rsidRDefault="007F4B2E" w:rsidP="002B0D90">
      <w:pPr>
        <w:ind w:firstLine="709"/>
        <w:jc w:val="both"/>
      </w:pPr>
      <w:r w:rsidRPr="00BE3434">
        <w:t>-уведомление об отказе  в предоставлении информации по документам архивных фондов;</w:t>
      </w:r>
    </w:p>
    <w:p w:rsidR="007F4B2E" w:rsidRDefault="007F4B2E" w:rsidP="002B0D90">
      <w:pPr>
        <w:ind w:firstLine="709"/>
        <w:jc w:val="both"/>
      </w:pPr>
      <w:r w:rsidRPr="00BE3434">
        <w:t xml:space="preserve">- уведомление об отсутствии запрашиваемого архивного документа. </w:t>
      </w:r>
    </w:p>
    <w:p w:rsidR="007F4B2E" w:rsidRPr="00322388" w:rsidRDefault="007F4B2E" w:rsidP="002B0D90">
      <w:pPr>
        <w:ind w:firstLine="709"/>
        <w:jc w:val="both"/>
      </w:pPr>
      <w:r>
        <w:t>3.3.2</w:t>
      </w:r>
      <w:r>
        <w:rPr>
          <w:sz w:val="28"/>
          <w:szCs w:val="28"/>
        </w:rPr>
        <w:t xml:space="preserve">. </w:t>
      </w:r>
      <w:r w:rsidRPr="00322388">
        <w:t>Ответственный исполнитель в течение одного рабочего дня со дня подписания  Главой Администрации архивной справки, архивной выписки, архивной копии,</w:t>
      </w:r>
      <w:r>
        <w:t xml:space="preserve"> либо уведомления</w:t>
      </w:r>
      <w:r w:rsidRPr="00BE3434">
        <w:t xml:space="preserve"> об отказе в предоставлении информации по документам архивных фондов</w:t>
      </w:r>
      <w:r>
        <w:t>, либо уведомления</w:t>
      </w:r>
      <w:r w:rsidRPr="00BE3434">
        <w:t xml:space="preserve"> об отсутствии запрашиваемого архивного документа</w:t>
      </w:r>
      <w:r>
        <w:rPr>
          <w:sz w:val="28"/>
          <w:szCs w:val="28"/>
        </w:rPr>
        <w:t xml:space="preserve">, </w:t>
      </w:r>
      <w:r w:rsidRPr="000515E5">
        <w:t>извещает</w:t>
      </w:r>
      <w:r w:rsidRPr="00F26150">
        <w:rPr>
          <w:sz w:val="28"/>
          <w:szCs w:val="28"/>
        </w:rPr>
        <w:t xml:space="preserve"> </w:t>
      </w:r>
      <w:r w:rsidRPr="00322388">
        <w:t>заявителя о необходимости получения результата предоставления муниципальной услуги с указанием времен</w:t>
      </w:r>
      <w:r>
        <w:t>и и места получения по телефону, в случае если муниципальная услуга предоставляется при личном обращении в Администрацию.</w:t>
      </w:r>
    </w:p>
    <w:p w:rsidR="007F4B2E" w:rsidRPr="00322388" w:rsidRDefault="007F4B2E" w:rsidP="002B0D90">
      <w:pPr>
        <w:ind w:firstLine="709"/>
        <w:jc w:val="both"/>
      </w:pPr>
      <w:r w:rsidRPr="00322388">
        <w:t>3.</w:t>
      </w:r>
      <w:r>
        <w:t>3</w:t>
      </w:r>
      <w:r w:rsidRPr="00322388">
        <w:t>.</w:t>
      </w:r>
      <w:r>
        <w:t>3</w:t>
      </w:r>
      <w:r w:rsidRPr="00322388">
        <w:t xml:space="preserve"> Результат предоставления муниципальной услуги направляется заявителю  одним из способов, указанном в заявлении:</w:t>
      </w:r>
    </w:p>
    <w:p w:rsidR="007F4B2E" w:rsidRPr="00322388" w:rsidRDefault="007F4B2E" w:rsidP="002B0D90">
      <w:pPr>
        <w:ind w:firstLine="709"/>
        <w:jc w:val="both"/>
      </w:pPr>
      <w:r w:rsidRPr="00322388">
        <w:t>- в виде документа на бумажном носителе, который заявитель  получает непосредственно при личном обращении в Администрацию;</w:t>
      </w:r>
    </w:p>
    <w:p w:rsidR="007F4B2E" w:rsidRPr="00322388" w:rsidRDefault="007F4B2E" w:rsidP="002B0D90">
      <w:pPr>
        <w:ind w:firstLine="709"/>
        <w:jc w:val="both"/>
      </w:pPr>
      <w:r w:rsidRPr="00322388">
        <w:t>- в виде документа на бумажном носителе, который заявитель получает через МФЦ;</w:t>
      </w:r>
    </w:p>
    <w:p w:rsidR="007F4B2E" w:rsidRDefault="007F4B2E" w:rsidP="002B0D90">
      <w:pPr>
        <w:ind w:firstLine="709"/>
        <w:jc w:val="both"/>
      </w:pPr>
      <w:r w:rsidRPr="00322388">
        <w:t>- в виде документа на бумажном носителе, который направляется заявителю  по</w:t>
      </w:r>
      <w:r>
        <w:t>средством почтового отправления;</w:t>
      </w:r>
    </w:p>
    <w:p w:rsidR="007F4B2E" w:rsidRPr="00322388" w:rsidRDefault="007F4B2E" w:rsidP="002B0D90">
      <w:pPr>
        <w:ind w:firstLine="709"/>
        <w:jc w:val="both"/>
      </w:pPr>
      <w:r>
        <w:t>- в  виде документа по электронной почте.</w:t>
      </w:r>
    </w:p>
    <w:p w:rsidR="007F4B2E" w:rsidRDefault="007F4B2E" w:rsidP="002B0D90">
      <w:pPr>
        <w:ind w:firstLine="709"/>
        <w:jc w:val="both"/>
      </w:pPr>
      <w:r w:rsidRPr="00322388"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   </w:t>
      </w:r>
    </w:p>
    <w:p w:rsidR="007F4B2E" w:rsidRDefault="007F4B2E" w:rsidP="002B0D90">
      <w:pPr>
        <w:ind w:firstLine="709"/>
        <w:jc w:val="both"/>
      </w:pPr>
      <w:r>
        <w:t>3.3</w:t>
      </w:r>
      <w:r w:rsidRPr="0095048D">
        <w:t>.</w:t>
      </w:r>
      <w:r>
        <w:t>4</w:t>
      </w:r>
      <w:r w:rsidRPr="0095048D">
        <w:t xml:space="preserve">. Максимальный срок административной процедуры составляет 2 рабочих дня со дня подписания Главой Администрации </w:t>
      </w:r>
      <w:r w:rsidRPr="00322388">
        <w:t>архивной справки, архивной выписки, архивной копии,</w:t>
      </w:r>
      <w:r>
        <w:t xml:space="preserve"> либо </w:t>
      </w:r>
      <w:r w:rsidRPr="00BE3434">
        <w:t>уведомление об отказе в предоставлении информации по документам архивных фондов</w:t>
      </w:r>
      <w:r>
        <w:t>, либо</w:t>
      </w:r>
      <w:r w:rsidRPr="00BE3434">
        <w:t xml:space="preserve"> уведомление об отсутствии запрашиваемого архивного документа</w:t>
      </w:r>
      <w:r>
        <w:t>.</w:t>
      </w:r>
    </w:p>
    <w:p w:rsidR="007F4B2E" w:rsidRPr="005715D9" w:rsidRDefault="007F4B2E" w:rsidP="002B0D90">
      <w:pPr>
        <w:ind w:firstLine="709"/>
        <w:jc w:val="both"/>
      </w:pPr>
      <w:r w:rsidRPr="005715D9">
        <w:t>3.</w:t>
      </w:r>
      <w:r>
        <w:t>3</w:t>
      </w:r>
      <w:r w:rsidRPr="005715D9">
        <w:t>.</w:t>
      </w:r>
      <w:r>
        <w:t>5</w:t>
      </w:r>
      <w:r w:rsidRPr="005715D9">
        <w:t xml:space="preserve">. Результатом административной процедуры является выдача заявителю результата предоставления муниципальной услуги, способом указанном в заявлении. </w:t>
      </w:r>
    </w:p>
    <w:p w:rsidR="007F4B2E" w:rsidRPr="00956635" w:rsidRDefault="007F4B2E" w:rsidP="002B0D90">
      <w:pPr>
        <w:ind w:firstLine="709"/>
        <w:jc w:val="both"/>
      </w:pPr>
      <w:r w:rsidRPr="00956635">
        <w:t>3.</w:t>
      </w:r>
      <w:r>
        <w:t>3.4</w:t>
      </w:r>
      <w:r w:rsidRPr="00956635">
        <w:t xml:space="preserve">. Способ фиксации – расписка  заявителя в получении </w:t>
      </w:r>
      <w:r w:rsidRPr="005715D9">
        <w:t xml:space="preserve">результата предоставления муниципальной услуги, </w:t>
      </w:r>
      <w:r w:rsidRPr="00956635">
        <w:t xml:space="preserve"> или отметка в журнале исходящей корреспонденции.</w:t>
      </w:r>
    </w:p>
    <w:p w:rsidR="007F4B2E" w:rsidRPr="00DB4C27" w:rsidRDefault="007F4B2E" w:rsidP="002B0D90">
      <w:pPr>
        <w:ind w:firstLine="709"/>
        <w:jc w:val="both"/>
        <w:rPr>
          <w:b/>
          <w:sz w:val="20"/>
          <w:szCs w:val="20"/>
        </w:rPr>
      </w:pPr>
    </w:p>
    <w:p w:rsidR="007F4B2E" w:rsidRDefault="007F4B2E" w:rsidP="002B0D90">
      <w:pPr>
        <w:ind w:firstLine="709"/>
        <w:jc w:val="both"/>
        <w:rPr>
          <w:b/>
        </w:rPr>
      </w:pPr>
      <w:r>
        <w:rPr>
          <w:b/>
        </w:rPr>
        <w:t xml:space="preserve">3.4. </w:t>
      </w:r>
      <w:r w:rsidRPr="002A44CF">
        <w:rPr>
          <w:b/>
        </w:rPr>
        <w:t>Особенности предоставления муниципальной услуги  в МФЦ</w:t>
      </w:r>
    </w:p>
    <w:p w:rsidR="007F4B2E" w:rsidRPr="00DB4C27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position w:val="-2"/>
          <w:sz w:val="18"/>
          <w:szCs w:val="18"/>
        </w:rPr>
      </w:pPr>
    </w:p>
    <w:p w:rsidR="007F4B2E" w:rsidRPr="002A44CF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2A44CF">
        <w:rPr>
          <w:rFonts w:ascii="Times New Roman" w:hAnsi="Times New Roman" w:cs="Times New Roman"/>
          <w:position w:val="-2"/>
          <w:sz w:val="24"/>
          <w:szCs w:val="24"/>
        </w:rPr>
        <w:t>3.</w:t>
      </w:r>
      <w:r>
        <w:rPr>
          <w:rFonts w:ascii="Times New Roman" w:hAnsi="Times New Roman" w:cs="Times New Roman"/>
          <w:position w:val="-2"/>
          <w:sz w:val="24"/>
          <w:szCs w:val="24"/>
        </w:rPr>
        <w:t>4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 xml:space="preserve">.1.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</w:t>
      </w:r>
      <w:r>
        <w:rPr>
          <w:rFonts w:ascii="Times New Roman" w:hAnsi="Times New Roman" w:cs="Times New Roman"/>
          <w:position w:val="-2"/>
          <w:sz w:val="24"/>
          <w:szCs w:val="24"/>
        </w:rPr>
        <w:t>со дня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 xml:space="preserve"> вступления в силу соглашения о взаимодействии.</w:t>
      </w:r>
    </w:p>
    <w:p w:rsidR="007F4B2E" w:rsidRPr="002A44CF" w:rsidRDefault="007F4B2E" w:rsidP="002B0D90">
      <w:pPr>
        <w:ind w:firstLine="709"/>
        <w:jc w:val="both"/>
        <w:rPr>
          <w:position w:val="-2"/>
        </w:rPr>
      </w:pPr>
      <w:r w:rsidRPr="002A44CF">
        <w:rPr>
          <w:position w:val="-2"/>
        </w:rPr>
        <w:t xml:space="preserve"> Специалист МФЦ принимает от заявителя заявление и</w:t>
      </w:r>
      <w:r>
        <w:rPr>
          <w:position w:val="-2"/>
        </w:rPr>
        <w:t xml:space="preserve"> (или)</w:t>
      </w:r>
      <w:r w:rsidRPr="002A44CF">
        <w:rPr>
          <w:position w:val="-2"/>
        </w:rPr>
        <w:t xml:space="preserve"> документы и регистрирует их.</w:t>
      </w:r>
    </w:p>
    <w:p w:rsidR="007F4B2E" w:rsidRPr="002A44CF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2A44CF">
        <w:rPr>
          <w:rFonts w:ascii="Times New Roman" w:hAnsi="Times New Roman" w:cs="Times New Roman"/>
          <w:position w:val="-2"/>
          <w:sz w:val="24"/>
          <w:szCs w:val="24"/>
        </w:rPr>
        <w:t>При приеме у заявителя заявления 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(или)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 xml:space="preserve"> документов специалист МФЦ:</w:t>
      </w:r>
    </w:p>
    <w:p w:rsidR="007F4B2E" w:rsidRPr="002A44CF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2A44CF">
        <w:rPr>
          <w:rFonts w:ascii="Times New Roman" w:hAnsi="Times New Roman" w:cs="Times New Roman"/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7F4B2E" w:rsidRPr="002A44CF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2A44CF">
        <w:rPr>
          <w:rFonts w:ascii="Times New Roman" w:hAnsi="Times New Roman" w:cs="Times New Roman"/>
          <w:position w:val="-2"/>
          <w:sz w:val="24"/>
          <w:szCs w:val="24"/>
        </w:rPr>
        <w:t>- выдает расписку о принятии заявления с описью представленных документов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(в случае их наличии)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 xml:space="preserve"> и указанием срока получения результата предоставления муниципальной услуги.</w:t>
      </w:r>
    </w:p>
    <w:p w:rsidR="007F4B2E" w:rsidRPr="002A44CF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2A44CF">
        <w:rPr>
          <w:rFonts w:ascii="Times New Roman" w:hAnsi="Times New Roman" w:cs="Times New Roman"/>
          <w:position w:val="-2"/>
          <w:sz w:val="24"/>
          <w:szCs w:val="24"/>
        </w:rPr>
        <w:t>3.</w:t>
      </w:r>
      <w:r>
        <w:rPr>
          <w:rFonts w:ascii="Times New Roman" w:hAnsi="Times New Roman" w:cs="Times New Roman"/>
          <w:position w:val="-2"/>
          <w:sz w:val="24"/>
          <w:szCs w:val="24"/>
        </w:rPr>
        <w:t>4.2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>. Срок выполнения данного административного действия не более 30 минут.</w:t>
      </w:r>
    </w:p>
    <w:p w:rsidR="007F4B2E" w:rsidRPr="002A44CF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2A44CF">
        <w:rPr>
          <w:rFonts w:ascii="Times New Roman" w:hAnsi="Times New Roman" w:cs="Times New Roman"/>
          <w:position w:val="-2"/>
          <w:sz w:val="24"/>
          <w:szCs w:val="24"/>
        </w:rPr>
        <w:t>3.</w:t>
      </w:r>
      <w:r>
        <w:rPr>
          <w:rFonts w:ascii="Times New Roman" w:hAnsi="Times New Roman" w:cs="Times New Roman"/>
          <w:position w:val="-2"/>
          <w:sz w:val="24"/>
          <w:szCs w:val="24"/>
        </w:rPr>
        <w:t>4.3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 xml:space="preserve">. Передачу и доставку заявления и 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(или) 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>документов из МФЦ в Администрацию осуществляет специалист МФЦ  - курьер (далее -  курьер) не позднее одного рабочего дня, следующего за днем регистрации заявления и  документов.</w:t>
      </w:r>
    </w:p>
    <w:p w:rsidR="007F4B2E" w:rsidRPr="002A44CF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3.4.4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 xml:space="preserve">. Специалист Администрации, ответственный за прием и регистрацию заявления и 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(или) 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 xml:space="preserve">документов по предоставлению муниципальной услуги, регистрирует заявление и 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(или) 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>документ</w:t>
      </w:r>
      <w:r>
        <w:rPr>
          <w:rFonts w:ascii="Times New Roman" w:hAnsi="Times New Roman" w:cs="Times New Roman"/>
          <w:position w:val="-2"/>
          <w:sz w:val="24"/>
          <w:szCs w:val="24"/>
        </w:rPr>
        <w:t>ы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 xml:space="preserve"> в установленном порядке в день передачи курьером заявления и документов заявителя из МФЦ в Администрацию.</w:t>
      </w:r>
    </w:p>
    <w:p w:rsidR="007F4B2E" w:rsidRPr="002A44CF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2A44CF">
        <w:rPr>
          <w:rFonts w:ascii="Times New Roman" w:hAnsi="Times New Roman" w:cs="Times New Roman"/>
          <w:position w:val="-2"/>
          <w:sz w:val="24"/>
          <w:szCs w:val="24"/>
        </w:rPr>
        <w:t>3.</w:t>
      </w:r>
      <w:r>
        <w:rPr>
          <w:rFonts w:ascii="Times New Roman" w:hAnsi="Times New Roman" w:cs="Times New Roman"/>
          <w:position w:val="-2"/>
          <w:sz w:val="24"/>
          <w:szCs w:val="24"/>
        </w:rPr>
        <w:t>4.5.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 xml:space="preserve"> Результат предоставления муниципальной услуги направляется заявителю одним из способов, указанным им в заявлении.</w:t>
      </w:r>
    </w:p>
    <w:p w:rsidR="007F4B2E" w:rsidRPr="002A44CF" w:rsidRDefault="007F4B2E" w:rsidP="002B0D90">
      <w:pPr>
        <w:ind w:firstLine="709"/>
        <w:jc w:val="both"/>
        <w:rPr>
          <w:position w:val="-2"/>
        </w:rPr>
      </w:pPr>
      <w:r w:rsidRPr="002A44CF">
        <w:rPr>
          <w:position w:val="-2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</w:t>
      </w:r>
      <w:r w:rsidRPr="002A44CF">
        <w:rPr>
          <w:position w:val="-2"/>
          <w:lang w:eastAsia="ru-RU"/>
        </w:rPr>
        <w:t>и  документов</w:t>
      </w:r>
      <w:r w:rsidRPr="002A44CF">
        <w:rPr>
          <w:position w:val="-2"/>
        </w:rPr>
        <w:t xml:space="preserve">, Администрация обеспечивает передачу </w:t>
      </w:r>
      <w:r w:rsidRPr="00322388">
        <w:t>архивной справки, архивной выписки, архивной копии,</w:t>
      </w:r>
      <w:r>
        <w:t xml:space="preserve"> либо </w:t>
      </w:r>
      <w:r w:rsidRPr="00BE3434">
        <w:t>уведомление об отказе в предоставлении информации по документам архивных фондов</w:t>
      </w:r>
      <w:r>
        <w:t>, либо</w:t>
      </w:r>
      <w:r w:rsidRPr="00BE3434">
        <w:t xml:space="preserve"> уведомление об отсутствии запрашиваемого архивного документа</w:t>
      </w:r>
      <w:r>
        <w:rPr>
          <w:position w:val="-2"/>
        </w:rPr>
        <w:t xml:space="preserve"> </w:t>
      </w:r>
      <w:r w:rsidRPr="002A44CF">
        <w:rPr>
          <w:position w:val="-2"/>
        </w:rPr>
        <w:t>в МФЦ для выдачи заявителю в течение срока предо</w:t>
      </w:r>
      <w:r>
        <w:rPr>
          <w:position w:val="-2"/>
        </w:rPr>
        <w:t>ставления муниципальной услуги.</w:t>
      </w:r>
    </w:p>
    <w:p w:rsidR="007F4B2E" w:rsidRPr="002A44CF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2A44CF">
        <w:rPr>
          <w:rFonts w:ascii="Times New Roman" w:hAnsi="Times New Roman" w:cs="Times New Roman"/>
          <w:position w:val="-2"/>
          <w:sz w:val="24"/>
          <w:szCs w:val="24"/>
        </w:rPr>
        <w:t>3.</w:t>
      </w:r>
      <w:r>
        <w:rPr>
          <w:rFonts w:ascii="Times New Roman" w:hAnsi="Times New Roman" w:cs="Times New Roman"/>
          <w:position w:val="-2"/>
          <w:sz w:val="24"/>
          <w:szCs w:val="24"/>
        </w:rPr>
        <w:t>4.6</w:t>
      </w:r>
      <w:r w:rsidRPr="002A44CF">
        <w:rPr>
          <w:rFonts w:ascii="Times New Roman" w:hAnsi="Times New Roman" w:cs="Times New Roman"/>
          <w:position w:val="-2"/>
          <w:sz w:val="24"/>
          <w:szCs w:val="24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7F4B2E" w:rsidRPr="00DB4C27" w:rsidRDefault="007F4B2E" w:rsidP="002B0D90">
      <w:pPr>
        <w:ind w:firstLine="709"/>
        <w:jc w:val="both"/>
        <w:rPr>
          <w:sz w:val="18"/>
          <w:szCs w:val="18"/>
        </w:rPr>
      </w:pPr>
    </w:p>
    <w:p w:rsidR="007F4B2E" w:rsidRPr="00A05087" w:rsidRDefault="007F4B2E" w:rsidP="002B0D90">
      <w:pPr>
        <w:ind w:firstLine="708"/>
        <w:jc w:val="both"/>
        <w:outlineLvl w:val="0"/>
        <w:rPr>
          <w:b/>
          <w:lang w:eastAsia="ru-RU"/>
        </w:rPr>
      </w:pPr>
      <w:r w:rsidRPr="00A05087">
        <w:rPr>
          <w:b/>
          <w:bCs/>
          <w:lang w:eastAsia="ru-RU"/>
        </w:rPr>
        <w:t>3.</w:t>
      </w:r>
      <w:r>
        <w:rPr>
          <w:b/>
          <w:bCs/>
          <w:lang w:eastAsia="ru-RU"/>
        </w:rPr>
        <w:t>5</w:t>
      </w:r>
      <w:r w:rsidRPr="00A05087">
        <w:rPr>
          <w:b/>
          <w:bCs/>
          <w:lang w:eastAsia="ru-RU"/>
        </w:rPr>
        <w:t xml:space="preserve">. </w:t>
      </w:r>
      <w:r>
        <w:rPr>
          <w:b/>
          <w:bCs/>
          <w:lang w:eastAsia="ru-RU"/>
        </w:rPr>
        <w:t>И</w:t>
      </w:r>
      <w:r w:rsidRPr="00A05087">
        <w:rPr>
          <w:b/>
          <w:lang w:eastAsia="ru-RU"/>
        </w:rPr>
        <w:t>справлени</w:t>
      </w:r>
      <w:r>
        <w:rPr>
          <w:b/>
          <w:lang w:eastAsia="ru-RU"/>
        </w:rPr>
        <w:t>е</w:t>
      </w:r>
      <w:r w:rsidRPr="00A05087">
        <w:rPr>
          <w:b/>
          <w:lang w:eastAsia="ru-RU"/>
        </w:rPr>
        <w:t xml:space="preserve"> допущенных опечаток и ошибок (далее - техническая ошибка) в выданных в результате предоставления муниципальной  услуги документах.</w:t>
      </w:r>
    </w:p>
    <w:p w:rsidR="007F4B2E" w:rsidRPr="00DB4C27" w:rsidRDefault="007F4B2E" w:rsidP="002B0D90">
      <w:pPr>
        <w:ind w:firstLine="709"/>
        <w:jc w:val="both"/>
        <w:rPr>
          <w:sz w:val="16"/>
          <w:szCs w:val="16"/>
          <w:lang w:eastAsia="ru-RU"/>
        </w:rPr>
      </w:pPr>
    </w:p>
    <w:p w:rsidR="007F4B2E" w:rsidRPr="00A05087" w:rsidRDefault="007F4B2E" w:rsidP="002B0D90">
      <w:pPr>
        <w:ind w:firstLine="709"/>
        <w:jc w:val="both"/>
        <w:rPr>
          <w:lang w:eastAsia="ru-RU"/>
        </w:rPr>
      </w:pPr>
      <w:r w:rsidRPr="00A05087">
        <w:rPr>
          <w:lang w:eastAsia="ru-RU"/>
        </w:rPr>
        <w:t>3.</w:t>
      </w:r>
      <w:r>
        <w:rPr>
          <w:lang w:eastAsia="ru-RU"/>
        </w:rPr>
        <w:t>5</w:t>
      </w:r>
      <w:r w:rsidRPr="00A05087">
        <w:rPr>
          <w:lang w:eastAsia="ru-RU"/>
        </w:rPr>
        <w:t>.1. При обращении об исправлении технической ошибки заявитель представляет:</w:t>
      </w:r>
    </w:p>
    <w:p w:rsidR="007F4B2E" w:rsidRPr="00A05087" w:rsidRDefault="007F4B2E" w:rsidP="002B0D90">
      <w:pPr>
        <w:ind w:firstLine="709"/>
        <w:jc w:val="both"/>
        <w:rPr>
          <w:lang w:eastAsia="ru-RU"/>
        </w:rPr>
      </w:pPr>
      <w:r w:rsidRPr="00A05087">
        <w:rPr>
          <w:lang w:eastAsia="ru-RU"/>
        </w:rPr>
        <w:t>- заявление об исправлении технической ошибки;</w:t>
      </w:r>
    </w:p>
    <w:p w:rsidR="007F4B2E" w:rsidRPr="00A05087" w:rsidRDefault="007F4B2E" w:rsidP="002B0D90">
      <w:pPr>
        <w:ind w:firstLine="709"/>
        <w:jc w:val="both"/>
        <w:rPr>
          <w:lang w:eastAsia="ru-RU"/>
        </w:rPr>
      </w:pPr>
      <w:r w:rsidRPr="00A05087">
        <w:rPr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F4B2E" w:rsidRPr="00A05087" w:rsidRDefault="007F4B2E" w:rsidP="002B0D90">
      <w:pPr>
        <w:ind w:firstLine="709"/>
        <w:jc w:val="both"/>
        <w:rPr>
          <w:lang w:eastAsia="ru-RU"/>
        </w:rPr>
      </w:pPr>
      <w:r w:rsidRPr="00A05087">
        <w:rPr>
          <w:lang w:eastAsia="ru-RU"/>
        </w:rPr>
        <w:t xml:space="preserve"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 </w:t>
      </w:r>
    </w:p>
    <w:p w:rsidR="007F4B2E" w:rsidRPr="00A05087" w:rsidRDefault="007F4B2E" w:rsidP="002B0D90">
      <w:pPr>
        <w:ind w:firstLine="709"/>
        <w:jc w:val="both"/>
        <w:rPr>
          <w:lang w:eastAsia="ru-RU"/>
        </w:rPr>
      </w:pPr>
      <w:r w:rsidRPr="00A05087">
        <w:rPr>
          <w:lang w:eastAsia="ru-RU"/>
        </w:rPr>
        <w:t>3.</w:t>
      </w:r>
      <w:r>
        <w:rPr>
          <w:lang w:eastAsia="ru-RU"/>
        </w:rPr>
        <w:t>5</w:t>
      </w:r>
      <w:r w:rsidRPr="00A05087">
        <w:rPr>
          <w:lang w:eastAsia="ru-RU"/>
        </w:rPr>
        <w:t>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7F4B2E" w:rsidRPr="00A05087" w:rsidRDefault="007F4B2E" w:rsidP="002B0D90">
      <w:pPr>
        <w:ind w:firstLine="709"/>
        <w:jc w:val="both"/>
        <w:rPr>
          <w:lang w:eastAsia="ru-RU"/>
        </w:rPr>
      </w:pPr>
      <w:r w:rsidRPr="00A05087">
        <w:rPr>
          <w:lang w:eastAsia="ru-RU"/>
        </w:rPr>
        <w:t>3.</w:t>
      </w:r>
      <w:r>
        <w:rPr>
          <w:lang w:eastAsia="ru-RU"/>
        </w:rPr>
        <w:t>5</w:t>
      </w:r>
      <w:r w:rsidRPr="00A05087">
        <w:rPr>
          <w:lang w:eastAsia="ru-RU"/>
        </w:rPr>
        <w:t>.3.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F4B2E" w:rsidRPr="00A05087" w:rsidRDefault="007F4B2E" w:rsidP="002B0D90">
      <w:pPr>
        <w:ind w:firstLine="709"/>
        <w:jc w:val="both"/>
        <w:rPr>
          <w:lang w:eastAsia="ru-RU"/>
        </w:rPr>
      </w:pPr>
      <w:r w:rsidRPr="00A05087">
        <w:rPr>
          <w:lang w:eastAsia="ru-RU"/>
        </w:rPr>
        <w:t>3.</w:t>
      </w:r>
      <w:r>
        <w:rPr>
          <w:lang w:eastAsia="ru-RU"/>
        </w:rPr>
        <w:t>5</w:t>
      </w:r>
      <w:r w:rsidRPr="00A05087">
        <w:rPr>
          <w:lang w:eastAsia="ru-RU"/>
        </w:rPr>
        <w:t>.4.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F4B2E" w:rsidRPr="00A05087" w:rsidRDefault="007F4B2E" w:rsidP="002B0D90">
      <w:pPr>
        <w:ind w:firstLine="709"/>
        <w:jc w:val="both"/>
      </w:pPr>
      <w:r w:rsidRPr="00A05087">
        <w:rPr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 устраняет техническую ошибку путем подготовки новой </w:t>
      </w:r>
      <w:r w:rsidRPr="00A05087">
        <w:t>архивной справки, архивной выписки, архивной копии, либо уведомлени</w:t>
      </w:r>
      <w:r>
        <w:t>я</w:t>
      </w:r>
      <w:r w:rsidRPr="00A05087">
        <w:t xml:space="preserve"> об отказе в предоставлении информации по документам архивных фондов, либо уведомлени</w:t>
      </w:r>
      <w:r>
        <w:t>я</w:t>
      </w:r>
      <w:r w:rsidRPr="00A05087">
        <w:t xml:space="preserve"> об отсутствии запрашиваемого архивного документа</w:t>
      </w:r>
    </w:p>
    <w:p w:rsidR="007F4B2E" w:rsidRPr="00196B2D" w:rsidRDefault="007F4B2E" w:rsidP="002B0D90">
      <w:pPr>
        <w:ind w:firstLine="709"/>
        <w:jc w:val="both"/>
        <w:rPr>
          <w:lang w:eastAsia="ru-RU"/>
        </w:rPr>
      </w:pPr>
      <w:r w:rsidRPr="00196B2D">
        <w:rPr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F4B2E" w:rsidRPr="00196B2D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5263A5">
        <w:rPr>
          <w:rFonts w:ascii="Times New Roman" w:hAnsi="Times New Roman" w:cs="Times New Roman"/>
          <w:sz w:val="24"/>
          <w:szCs w:val="24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B2D">
        <w:rPr>
          <w:rFonts w:ascii="Times New Roman" w:hAnsi="Times New Roman" w:cs="Times New Roman"/>
          <w:sz w:val="24"/>
          <w:szCs w:val="24"/>
        </w:rPr>
        <w:t xml:space="preserve">Ответственный исполнитель передает подготовленную архивную справку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96B2D">
        <w:rPr>
          <w:rFonts w:ascii="Times New Roman" w:hAnsi="Times New Roman" w:cs="Times New Roman"/>
          <w:sz w:val="24"/>
          <w:szCs w:val="24"/>
        </w:rPr>
        <w:t>архивную выписку, архивную копию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F4B2E" w:rsidRPr="00196B2D" w:rsidRDefault="007F4B2E" w:rsidP="002B0D90"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B2D">
        <w:rPr>
          <w:rFonts w:ascii="Times New Roman" w:hAnsi="Times New Roman" w:cs="Times New Roman"/>
          <w:sz w:val="24"/>
          <w:szCs w:val="24"/>
        </w:rPr>
        <w:t xml:space="preserve"> Глава Администрации подписывает архивную справку архивную выписку, архивную копию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63A5">
        <w:rPr>
          <w:rFonts w:ascii="Times New Roman" w:hAnsi="Times New Roman" w:cs="Times New Roman"/>
        </w:rPr>
        <w:t xml:space="preserve"> </w:t>
      </w:r>
      <w:r w:rsidRPr="005263A5">
        <w:rPr>
          <w:rFonts w:ascii="Times New Roman" w:hAnsi="Times New Roman" w:cs="Times New Roman"/>
          <w:sz w:val="24"/>
          <w:szCs w:val="24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</w:t>
      </w:r>
      <w:r w:rsidRPr="00196B2D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96B2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96B2D">
        <w:rPr>
          <w:rFonts w:ascii="Times New Roman" w:hAnsi="Times New Roman" w:cs="Times New Roman"/>
          <w:sz w:val="24"/>
          <w:szCs w:val="24"/>
        </w:rPr>
        <w:t xml:space="preserve">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F4B2E" w:rsidRPr="00196B2D" w:rsidRDefault="007F4B2E" w:rsidP="002B0D90">
      <w:pPr>
        <w:ind w:firstLine="709"/>
        <w:jc w:val="both"/>
        <w:rPr>
          <w:lang w:eastAsia="ru-RU"/>
        </w:rPr>
      </w:pPr>
      <w:r w:rsidRPr="00196B2D">
        <w:rPr>
          <w:lang w:eastAsia="ru-RU"/>
        </w:rPr>
        <w:t>3.</w:t>
      </w:r>
      <w:r>
        <w:rPr>
          <w:lang w:eastAsia="ru-RU"/>
        </w:rPr>
        <w:t>5</w:t>
      </w:r>
      <w:r w:rsidRPr="00196B2D">
        <w:rPr>
          <w:lang w:eastAsia="ru-RU"/>
        </w:rPr>
        <w:t xml:space="preserve">.6 Максимальный срок выполнения действия по исправлению технической ошибки в выданном в результате предоставления муниципальной 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 </w:t>
      </w:r>
    </w:p>
    <w:p w:rsidR="007F4B2E" w:rsidRPr="00196B2D" w:rsidRDefault="007F4B2E" w:rsidP="002B0D90">
      <w:pPr>
        <w:ind w:firstLine="709"/>
        <w:jc w:val="both"/>
        <w:rPr>
          <w:lang w:eastAsia="ru-RU"/>
        </w:rPr>
      </w:pPr>
      <w:r w:rsidRPr="00196B2D">
        <w:rPr>
          <w:lang w:eastAsia="ru-RU"/>
        </w:rPr>
        <w:t>3.</w:t>
      </w:r>
      <w:r>
        <w:rPr>
          <w:lang w:eastAsia="ru-RU"/>
        </w:rPr>
        <w:t>5</w:t>
      </w:r>
      <w:r w:rsidRPr="00196B2D">
        <w:rPr>
          <w:lang w:eastAsia="ru-RU"/>
        </w:rPr>
        <w:t>.7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F4B2E" w:rsidRDefault="007F4B2E" w:rsidP="002B0D90">
      <w:pPr>
        <w:ind w:firstLine="709"/>
        <w:jc w:val="both"/>
      </w:pPr>
      <w:r w:rsidRPr="00196B2D">
        <w:rPr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</w:t>
      </w:r>
      <w:r>
        <w:rPr>
          <w:lang w:eastAsia="ru-RU"/>
        </w:rPr>
        <w:t>–</w:t>
      </w:r>
      <w:r w:rsidRPr="00196B2D">
        <w:rPr>
          <w:lang w:eastAsia="ru-RU"/>
        </w:rPr>
        <w:t xml:space="preserve"> </w:t>
      </w:r>
      <w:r>
        <w:t>архивная</w:t>
      </w:r>
      <w:r w:rsidRPr="00322388">
        <w:t xml:space="preserve"> справк</w:t>
      </w:r>
      <w:r>
        <w:t>а</w:t>
      </w:r>
      <w:r w:rsidRPr="00322388">
        <w:t>, архивн</w:t>
      </w:r>
      <w:r>
        <w:t>ая</w:t>
      </w:r>
      <w:r w:rsidRPr="00322388">
        <w:t xml:space="preserve"> выписк</w:t>
      </w:r>
      <w:r>
        <w:t>а, архивная</w:t>
      </w:r>
      <w:r w:rsidRPr="00322388">
        <w:t xml:space="preserve"> копи</w:t>
      </w:r>
      <w:r>
        <w:t>я</w:t>
      </w:r>
      <w:r w:rsidRPr="00322388">
        <w:t>,</w:t>
      </w:r>
      <w:r>
        <w:t xml:space="preserve"> либо </w:t>
      </w:r>
      <w:r w:rsidRPr="00BE3434">
        <w:t>уведомление об отказе в предоставлении информации по документам архивных фондов</w:t>
      </w:r>
      <w:r>
        <w:t>, либо</w:t>
      </w:r>
      <w:r w:rsidRPr="00BE3434">
        <w:t xml:space="preserve"> уведомление об отсутствии запрашиваемого архивного документа</w:t>
      </w:r>
      <w:r>
        <w:t>.</w:t>
      </w:r>
    </w:p>
    <w:p w:rsidR="007F4B2E" w:rsidRPr="00196B2D" w:rsidRDefault="007F4B2E" w:rsidP="002B0D90">
      <w:pPr>
        <w:ind w:firstLine="709"/>
        <w:jc w:val="both"/>
        <w:rPr>
          <w:lang w:eastAsia="ru-RU"/>
        </w:rPr>
      </w:pPr>
      <w:r>
        <w:rPr>
          <w:position w:val="-2"/>
        </w:rPr>
        <w:t xml:space="preserve"> </w:t>
      </w:r>
      <w:r w:rsidRPr="00196B2D">
        <w:rPr>
          <w:lang w:eastAsia="ru-RU"/>
        </w:rPr>
        <w:t xml:space="preserve">б) в случае отсутствия технической ошибки в выданном в результате предоставления муниципальной услуги документе </w:t>
      </w:r>
      <w:r>
        <w:rPr>
          <w:lang w:eastAsia="ru-RU"/>
        </w:rPr>
        <w:t>–</w:t>
      </w:r>
      <w:r w:rsidRPr="00196B2D">
        <w:rPr>
          <w:lang w:eastAsia="ru-RU"/>
        </w:rPr>
        <w:t xml:space="preserve"> уведомление об отсутствии технической ошибки в выданном в результате предоставления муниципальной услуги документе.</w:t>
      </w:r>
    </w:p>
    <w:p w:rsidR="007F4B2E" w:rsidRPr="00AA720C" w:rsidRDefault="007F4B2E" w:rsidP="002B0D90">
      <w:pPr>
        <w:pStyle w:val="Heading1"/>
        <w:ind w:firstLine="720"/>
        <w:jc w:val="both"/>
        <w:rPr>
          <w:rFonts w:ascii="Times New Roman" w:hAnsi="Times New Roman"/>
          <w:sz w:val="24"/>
          <w:szCs w:val="24"/>
        </w:rPr>
      </w:pPr>
      <w:r w:rsidRPr="00AA720C">
        <w:rPr>
          <w:rFonts w:ascii="Times New Roman" w:hAnsi="Times New Roman"/>
          <w:sz w:val="24"/>
          <w:szCs w:val="24"/>
        </w:rPr>
        <w:t>IV. Формы контроля за предоставлением муниципальной услуги</w:t>
      </w:r>
    </w:p>
    <w:p w:rsidR="007F4B2E" w:rsidRPr="00D03837" w:rsidRDefault="007F4B2E" w:rsidP="002B0D90">
      <w:pPr>
        <w:jc w:val="both"/>
      </w:pPr>
      <w:bookmarkStart w:id="23" w:name="sub_500"/>
      <w:bookmarkStart w:id="24" w:name="sub_1100"/>
      <w:bookmarkEnd w:id="22"/>
      <w:r w:rsidRPr="00D03837"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>
        <w:t xml:space="preserve"> главой администрации</w:t>
      </w:r>
      <w:r w:rsidRPr="00A05F54">
        <w:rPr>
          <w:rStyle w:val="QuoteChar"/>
          <w:lang w:val="ru-RU"/>
        </w:rPr>
        <w:t>,</w:t>
      </w:r>
      <w:r>
        <w:t xml:space="preserve"> </w:t>
      </w:r>
      <w:r w:rsidRPr="00D03837"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F4B2E" w:rsidRPr="00D03837" w:rsidRDefault="007F4B2E" w:rsidP="002B0D90">
      <w:pPr>
        <w:jc w:val="both"/>
      </w:pPr>
      <w:r w:rsidRPr="00D03837">
        <w:t>Текущий контроль осуществляется путем проведения проверок</w:t>
      </w:r>
      <w:r w:rsidRPr="00D03837">
        <w:rPr>
          <w:color w:val="92D050"/>
        </w:rPr>
        <w:t xml:space="preserve"> </w:t>
      </w:r>
      <w:r w:rsidRPr="00D03837">
        <w:t>исполнен</w:t>
      </w:r>
      <w:r>
        <w:t>ия положений А</w:t>
      </w:r>
      <w:r w:rsidRPr="00D03837">
        <w:t>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F4B2E" w:rsidRPr="00D03837" w:rsidRDefault="007F4B2E" w:rsidP="002B0D90">
      <w:pPr>
        <w:jc w:val="both"/>
      </w:pPr>
      <w:r w:rsidRPr="00D03837">
        <w:t>4.2. В Администрации проводятся плановые и внеплановые проверки полноты и качества исполнения муниципальной услуги.</w:t>
      </w:r>
    </w:p>
    <w:p w:rsidR="007F4B2E" w:rsidRPr="00D03837" w:rsidRDefault="007F4B2E" w:rsidP="002B0D90">
      <w:pPr>
        <w:jc w:val="both"/>
      </w:pPr>
      <w:r w:rsidRPr="00D03837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F4B2E" w:rsidRPr="00D03837" w:rsidRDefault="007F4B2E" w:rsidP="002B0D90">
      <w:pPr>
        <w:jc w:val="both"/>
      </w:pPr>
      <w:r w:rsidRPr="00D03837">
        <w:t>Периодичность осуществления проверок определяется главой Администрации.</w:t>
      </w:r>
    </w:p>
    <w:p w:rsidR="007F4B2E" w:rsidRPr="00D03837" w:rsidRDefault="007F4B2E" w:rsidP="002B0D90">
      <w:pPr>
        <w:jc w:val="both"/>
      </w:pPr>
      <w:r w:rsidRPr="00D03837"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</w:t>
      </w:r>
      <w:r w:rsidRPr="004C7DFD">
        <w:t>заявителей</w:t>
      </w:r>
      <w:r w:rsidRPr="00D03837">
        <w:t>, связанных с нарушениями при предоставлении муниципальной услуги.</w:t>
      </w:r>
    </w:p>
    <w:p w:rsidR="007F4B2E" w:rsidRPr="00D03837" w:rsidRDefault="007F4B2E" w:rsidP="002B0D90">
      <w:pPr>
        <w:jc w:val="both"/>
      </w:pPr>
      <w:r w:rsidRPr="00D03837">
        <w:t>Плановые и внеплановые проверки проводятся на основании распоряжений Администрации.</w:t>
      </w:r>
    </w:p>
    <w:p w:rsidR="007F4B2E" w:rsidRPr="00D03837" w:rsidRDefault="007F4B2E" w:rsidP="002B0D90">
      <w:pPr>
        <w:jc w:val="both"/>
      </w:pPr>
      <w:r w:rsidRPr="00D03837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F4B2E" w:rsidRPr="00D03837" w:rsidRDefault="007F4B2E" w:rsidP="002B0D90">
      <w:pPr>
        <w:jc w:val="both"/>
      </w:pPr>
      <w:r w:rsidRPr="00D03837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F4B2E" w:rsidRPr="00D03837" w:rsidRDefault="007F4B2E" w:rsidP="002B0D90">
      <w:pPr>
        <w:jc w:val="both"/>
      </w:pPr>
      <w:r w:rsidRPr="00D03837">
        <w:t>4.5. Ответственные исполнители несут персональную ответственность за:</w:t>
      </w:r>
    </w:p>
    <w:p w:rsidR="007F4B2E" w:rsidRPr="00D03837" w:rsidRDefault="007F4B2E" w:rsidP="002B0D90">
      <w:pPr>
        <w:jc w:val="both"/>
      </w:pPr>
      <w:r>
        <w:t>- с</w:t>
      </w:r>
      <w:r w:rsidRPr="00D03837">
        <w:t>оответствие результатов рассмотрения документов требованиям законодательства Российской Федерации;</w:t>
      </w:r>
    </w:p>
    <w:p w:rsidR="007F4B2E" w:rsidRPr="00D03837" w:rsidRDefault="007F4B2E" w:rsidP="002B0D90">
      <w:pPr>
        <w:jc w:val="both"/>
      </w:pPr>
      <w:r>
        <w:t>-  с</w:t>
      </w:r>
      <w:r w:rsidRPr="00D03837">
        <w:t>облюдение сроков выполнения административных процедур при предоставлении муниципальной услуги.</w:t>
      </w:r>
    </w:p>
    <w:p w:rsidR="007F4B2E" w:rsidRDefault="007F4B2E" w:rsidP="002B0D90">
      <w:pPr>
        <w:jc w:val="both"/>
      </w:pPr>
      <w:r w:rsidRPr="00D03837">
        <w:t xml:space="preserve">4.6. Граждане, их объединения и организации </w:t>
      </w:r>
      <w:r>
        <w:t>вправе</w:t>
      </w:r>
      <w:r w:rsidRPr="00D03837">
        <w:t xml:space="preserve"> контролировать предоставление муниципальной услуги путем получения информации </w:t>
      </w:r>
      <w:r>
        <w:t xml:space="preserve">при личном обращении, </w:t>
      </w:r>
      <w:r w:rsidRPr="00D03837">
        <w:t>по телефону, по письменным обращениям</w:t>
      </w:r>
      <w:r>
        <w:t xml:space="preserve"> или в электронной форме посредством </w:t>
      </w:r>
      <w:r w:rsidRPr="00D03837">
        <w:rPr>
          <w:szCs w:val="28"/>
        </w:rPr>
        <w:t>информационно-телекоммуникационной сети «Интернет»</w:t>
      </w:r>
      <w:r>
        <w:rPr>
          <w:szCs w:val="28"/>
        </w:rPr>
        <w:t>.</w:t>
      </w:r>
    </w:p>
    <w:p w:rsidR="007F4B2E" w:rsidRPr="00DB4C27" w:rsidRDefault="007F4B2E" w:rsidP="002B0D90">
      <w:pPr>
        <w:jc w:val="both"/>
        <w:outlineLvl w:val="0"/>
        <w:rPr>
          <w:bCs/>
          <w:sz w:val="16"/>
          <w:szCs w:val="16"/>
          <w:highlight w:val="yellow"/>
          <w:lang w:eastAsia="ru-RU"/>
        </w:rPr>
      </w:pPr>
    </w:p>
    <w:bookmarkEnd w:id="23"/>
    <w:p w:rsidR="007F4B2E" w:rsidRPr="00CA3D70" w:rsidRDefault="007F4B2E" w:rsidP="00370203">
      <w:pPr>
        <w:jc w:val="center"/>
        <w:rPr>
          <w:b/>
        </w:rPr>
      </w:pPr>
      <w:r w:rsidRPr="00CA3D70">
        <w:rPr>
          <w:b/>
          <w:lang w:val="en-US"/>
        </w:rPr>
        <w:t>V</w:t>
      </w:r>
      <w:r w:rsidRPr="00CA3D70">
        <w:rPr>
          <w:b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7F4B2E" w:rsidRPr="00DB4C27" w:rsidRDefault="007F4B2E" w:rsidP="002B0D90">
      <w:pPr>
        <w:jc w:val="both"/>
        <w:rPr>
          <w:b/>
          <w:sz w:val="16"/>
          <w:szCs w:val="16"/>
        </w:rPr>
      </w:pPr>
    </w:p>
    <w:p w:rsidR="007F4B2E" w:rsidRPr="00CA3D70" w:rsidRDefault="007F4B2E" w:rsidP="00370203">
      <w:pPr>
        <w:ind w:firstLine="540"/>
        <w:jc w:val="both"/>
        <w:rPr>
          <w:b/>
        </w:rPr>
      </w:pPr>
      <w:r>
        <w:rPr>
          <w:b/>
        </w:rPr>
        <w:t xml:space="preserve">5.1. </w:t>
      </w:r>
      <w:r w:rsidRPr="00CA3D70">
        <w:rPr>
          <w:b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7F4B2E" w:rsidRPr="00DB4C27" w:rsidRDefault="007F4B2E" w:rsidP="002B0D90">
      <w:pPr>
        <w:ind w:firstLine="540"/>
        <w:jc w:val="both"/>
        <w:rPr>
          <w:sz w:val="16"/>
          <w:szCs w:val="16"/>
        </w:rPr>
      </w:pPr>
    </w:p>
    <w:p w:rsidR="007F4B2E" w:rsidRDefault="007F4B2E" w:rsidP="002B0D90">
      <w:pPr>
        <w:jc w:val="both"/>
      </w:pPr>
      <w:r w:rsidRPr="005145E2">
        <w:t>5.1.</w:t>
      </w:r>
      <w:r>
        <w:t>1</w:t>
      </w:r>
      <w:r w:rsidRPr="005145E2"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</w:t>
      </w:r>
      <w:r>
        <w:t>ния муниципальной услуги (далее–</w:t>
      </w:r>
      <w:r w:rsidRPr="005145E2">
        <w:t>жалоба),</w:t>
      </w:r>
      <w:r>
        <w:t xml:space="preserve"> </w:t>
      </w:r>
      <w:r w:rsidRPr="005145E2">
        <w:t>в</w:t>
      </w:r>
      <w:r>
        <w:t xml:space="preserve"> </w:t>
      </w:r>
      <w:r w:rsidRPr="005145E2">
        <w:t>случаях,</w:t>
      </w:r>
      <w:r>
        <w:t xml:space="preserve"> </w:t>
      </w:r>
      <w:r w:rsidRPr="005145E2">
        <w:t>указанных в статье 11.1 Ф</w:t>
      </w:r>
      <w:r>
        <w:t xml:space="preserve">едерального закона от 27.07.2010 </w:t>
      </w:r>
      <w:r w:rsidRPr="005145E2">
        <w:t>№210-ФЗ</w:t>
      </w:r>
      <w:r>
        <w:t xml:space="preserve"> «</w:t>
      </w:r>
      <w:r w:rsidRPr="002C23EB">
        <w:t>Об организации предоставления государственных и муниципальных услуг</w:t>
      </w:r>
      <w:r>
        <w:t>» (далее – ФЗ № 210-ФЗ)</w:t>
      </w:r>
      <w:r w:rsidRPr="005145E2">
        <w:t>,</w:t>
      </w:r>
      <w:r>
        <w:t xml:space="preserve"> </w:t>
      </w:r>
      <w:r w:rsidRPr="005145E2">
        <w:t>и</w:t>
      </w:r>
      <w:r>
        <w:t xml:space="preserve"> </w:t>
      </w:r>
      <w:r w:rsidRPr="005145E2">
        <w:t>в</w:t>
      </w:r>
      <w:r>
        <w:t xml:space="preserve"> </w:t>
      </w:r>
      <w:r w:rsidRPr="005145E2">
        <w:t>порядке,</w:t>
      </w:r>
      <w:r>
        <w:t xml:space="preserve"> </w:t>
      </w:r>
      <w:r w:rsidRPr="005145E2">
        <w:t>предусмотренном</w:t>
      </w:r>
      <w:r>
        <w:t xml:space="preserve"> </w:t>
      </w:r>
      <w:r w:rsidRPr="005145E2">
        <w:t>главой</w:t>
      </w:r>
      <w:r>
        <w:t xml:space="preserve"> </w:t>
      </w:r>
      <w:r w:rsidRPr="005145E2">
        <w:t>2.1</w:t>
      </w:r>
      <w:r>
        <w:t xml:space="preserve"> </w:t>
      </w:r>
      <w:r w:rsidRPr="005145E2">
        <w:t>ФЗ</w:t>
      </w:r>
      <w:r>
        <w:t xml:space="preserve"> </w:t>
      </w:r>
      <w:r w:rsidRPr="005145E2">
        <w:t xml:space="preserve"> № 210-ФЗ.</w:t>
      </w:r>
    </w:p>
    <w:p w:rsidR="007F4B2E" w:rsidRPr="005145E2" w:rsidRDefault="007F4B2E" w:rsidP="002B0D90">
      <w:pPr>
        <w:jc w:val="both"/>
      </w:pPr>
      <w:r w:rsidRPr="005145E2">
        <w:t>5.</w:t>
      </w:r>
      <w:r>
        <w:t>1</w:t>
      </w:r>
      <w:r w:rsidRPr="005145E2">
        <w:t>.</w:t>
      </w:r>
      <w:r>
        <w:t>2</w:t>
      </w:r>
      <w:r w:rsidRPr="005145E2">
        <w:t xml:space="preserve">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7F4B2E" w:rsidRPr="005145E2" w:rsidRDefault="007F4B2E" w:rsidP="002B0D90">
      <w:pPr>
        <w:jc w:val="both"/>
      </w:pPr>
      <w:r w:rsidRPr="005145E2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F4B2E" w:rsidRPr="005145E2" w:rsidRDefault="007F4B2E" w:rsidP="002B0D90">
      <w:pPr>
        <w:jc w:val="both"/>
      </w:pPr>
      <w:r w:rsidRPr="005145E2">
        <w:t>5.</w:t>
      </w:r>
      <w:r>
        <w:t>1</w:t>
      </w:r>
      <w:r w:rsidRPr="005145E2">
        <w:t>.</w:t>
      </w:r>
      <w:r>
        <w:t>3</w:t>
      </w:r>
      <w:r w:rsidRPr="005145E2">
        <w:t xml:space="preserve">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F4B2E" w:rsidRPr="005145E2" w:rsidRDefault="007F4B2E" w:rsidP="002B0D90">
      <w:pPr>
        <w:jc w:val="both"/>
      </w:pPr>
      <w:r w:rsidRPr="005145E2">
        <w:t>5.</w:t>
      </w:r>
      <w:r>
        <w:t>1</w:t>
      </w:r>
      <w:r w:rsidRPr="005145E2">
        <w:t>.</w:t>
      </w:r>
      <w:r>
        <w:t>4</w:t>
      </w:r>
      <w:r w:rsidRPr="005145E2"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F4B2E" w:rsidRPr="005145E2" w:rsidRDefault="007F4B2E" w:rsidP="002B0D90">
      <w:pPr>
        <w:jc w:val="both"/>
      </w:pPr>
      <w:r w:rsidRPr="005145E2">
        <w:t>5.</w:t>
      </w:r>
      <w:r>
        <w:t>1</w:t>
      </w:r>
      <w:r w:rsidRPr="005145E2">
        <w:t>.</w:t>
      </w:r>
      <w:r>
        <w:t>5</w:t>
      </w:r>
      <w:r w:rsidRPr="005145E2"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F4B2E" w:rsidRPr="00370203" w:rsidRDefault="007F4B2E" w:rsidP="002B0D90">
      <w:pPr>
        <w:ind w:firstLine="540"/>
        <w:jc w:val="both"/>
      </w:pPr>
    </w:p>
    <w:p w:rsidR="007F4B2E" w:rsidRPr="00CB1644" w:rsidRDefault="007F4B2E" w:rsidP="00370203">
      <w:pPr>
        <w:ind w:firstLine="540"/>
        <w:jc w:val="both"/>
        <w:rPr>
          <w:b/>
        </w:rPr>
      </w:pPr>
      <w:r>
        <w:rPr>
          <w:b/>
        </w:rPr>
        <w:t xml:space="preserve">5.2. </w:t>
      </w:r>
      <w:r w:rsidRPr="00CB1644">
        <w:rPr>
          <w:b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F4B2E" w:rsidRPr="00DB4C27" w:rsidRDefault="007F4B2E" w:rsidP="002B0D90">
      <w:pPr>
        <w:ind w:firstLine="540"/>
        <w:jc w:val="both"/>
        <w:rPr>
          <w:sz w:val="16"/>
          <w:szCs w:val="16"/>
        </w:rPr>
      </w:pPr>
    </w:p>
    <w:p w:rsidR="007F4B2E" w:rsidRPr="005145E2" w:rsidRDefault="007F4B2E" w:rsidP="002B0D90">
      <w:pPr>
        <w:jc w:val="both"/>
      </w:pPr>
      <w:r w:rsidRPr="005145E2">
        <w:t>5.</w:t>
      </w:r>
      <w:r>
        <w:t>2</w:t>
      </w:r>
      <w:r w:rsidRPr="005145E2">
        <w:t>.</w:t>
      </w:r>
      <w:r>
        <w:t>1.</w:t>
      </w:r>
      <w:r w:rsidRPr="005145E2"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F4B2E" w:rsidRDefault="007F4B2E" w:rsidP="002B0D90">
      <w:pPr>
        <w:jc w:val="both"/>
      </w:pPr>
      <w:r>
        <w:t>5.2.2</w:t>
      </w:r>
      <w:r w:rsidRPr="005145E2">
        <w:t xml:space="preserve">. </w:t>
      </w:r>
      <w:r>
        <w:t>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F4B2E" w:rsidRPr="005145E2" w:rsidRDefault="007F4B2E" w:rsidP="002B0D90">
      <w:pPr>
        <w:jc w:val="both"/>
      </w:pPr>
      <w:r>
        <w:t xml:space="preserve">5.2.3. </w:t>
      </w:r>
      <w:r w:rsidRPr="005145E2">
        <w:t xml:space="preserve">Жалоба на решения и действия (бездействие) главы Администрации подается главе Администрации. </w:t>
      </w:r>
    </w:p>
    <w:p w:rsidR="007F4B2E" w:rsidRPr="00DB4C27" w:rsidRDefault="007F4B2E" w:rsidP="002B0D90">
      <w:pPr>
        <w:ind w:firstLine="540"/>
        <w:jc w:val="both"/>
        <w:rPr>
          <w:sz w:val="16"/>
          <w:szCs w:val="16"/>
        </w:rPr>
      </w:pPr>
    </w:p>
    <w:p w:rsidR="007F4B2E" w:rsidRPr="00CB1644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1644">
        <w:rPr>
          <w:rFonts w:ascii="Times New Roman" w:hAnsi="Times New Roman" w:cs="Times New Roman"/>
          <w:b/>
          <w:bCs/>
          <w:sz w:val="24"/>
          <w:szCs w:val="24"/>
        </w:rPr>
        <w:t>5.3.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1644">
        <w:rPr>
          <w:rFonts w:ascii="Times New Roman" w:hAnsi="Times New Roman" w:cs="Times New Roman"/>
          <w:b/>
          <w:bCs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F4B2E" w:rsidRPr="00DB4C27" w:rsidRDefault="007F4B2E" w:rsidP="002B0D90">
      <w:pPr>
        <w:ind w:firstLine="540"/>
        <w:jc w:val="both"/>
        <w:rPr>
          <w:b/>
          <w:sz w:val="16"/>
          <w:szCs w:val="16"/>
        </w:rPr>
      </w:pPr>
    </w:p>
    <w:p w:rsidR="007F4B2E" w:rsidRPr="00983CFA" w:rsidRDefault="007F4B2E" w:rsidP="002B0D90">
      <w:pPr>
        <w:ind w:firstLine="540"/>
        <w:jc w:val="both"/>
      </w:pPr>
      <w:r w:rsidRPr="00983CFA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F4B2E" w:rsidRPr="00DB4C27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F4B2E" w:rsidRPr="00CB1644" w:rsidRDefault="007F4B2E" w:rsidP="002B0D90">
      <w:pPr>
        <w:pStyle w:val="ConsPlusNormal1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5.4. </w:t>
      </w:r>
      <w:r w:rsidRPr="00CB1644">
        <w:rPr>
          <w:rFonts w:ascii="Times New Roman" w:hAnsi="Times New Roman" w:cs="Times New Roman"/>
          <w:b/>
          <w:bCs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F4B2E" w:rsidRPr="00DB4C27" w:rsidRDefault="007F4B2E" w:rsidP="002B0D90">
      <w:pPr>
        <w:ind w:firstLine="540"/>
        <w:jc w:val="both"/>
        <w:rPr>
          <w:bCs/>
          <w:sz w:val="16"/>
          <w:szCs w:val="16"/>
        </w:rPr>
      </w:pPr>
    </w:p>
    <w:p w:rsidR="007F4B2E" w:rsidRPr="00983CFA" w:rsidRDefault="007F4B2E" w:rsidP="002B0D90">
      <w:pPr>
        <w:ind w:firstLine="708"/>
        <w:jc w:val="both"/>
      </w:pPr>
      <w:r w:rsidRPr="00983CFA"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F4B2E" w:rsidRPr="00983CFA" w:rsidRDefault="007F4B2E" w:rsidP="002B0D90">
      <w:pPr>
        <w:ind w:firstLine="708"/>
        <w:jc w:val="both"/>
      </w:pPr>
      <w:r w:rsidRPr="00983CFA">
        <w:t>- ФЗ № 210-ФЗ;</w:t>
      </w:r>
    </w:p>
    <w:p w:rsidR="007F4B2E" w:rsidRPr="00BE4975" w:rsidRDefault="007F4B2E" w:rsidP="002B0D90">
      <w:pPr>
        <w:ind w:firstLine="708"/>
        <w:jc w:val="both"/>
        <w:rPr>
          <w:position w:val="-2"/>
        </w:rPr>
      </w:pPr>
      <w:r w:rsidRPr="00BE4975">
        <w:t xml:space="preserve">- </w:t>
      </w:r>
      <w:r w:rsidRPr="00BE4975">
        <w:rPr>
          <w:position w:val="-2"/>
        </w:rPr>
        <w:t>постановление администрации от 07.09.2018 № 129 «Об утверждении Порядка подачи и рассмотрения жалоб на решения и действия (бездействие) администрации  Лопатинского сельсовета Лопатинского района Пензенской области, должностных лиц, муниципальных служащих администрации Лопатинского сельсовета Лопатинского района Пензенской области  при предоставлении муниципальных услуг»;</w:t>
      </w:r>
    </w:p>
    <w:p w:rsidR="007F4B2E" w:rsidRDefault="007F4B2E" w:rsidP="002B0D90">
      <w:pPr>
        <w:jc w:val="both"/>
        <w:rPr>
          <w:rFonts w:ascii="Calibri" w:hAnsi="Calibri"/>
          <w:sz w:val="26"/>
        </w:rPr>
      </w:pPr>
    </w:p>
    <w:p w:rsidR="007F4B2E" w:rsidRDefault="007F4B2E" w:rsidP="00CB1F85">
      <w:pPr>
        <w:widowControl w:val="0"/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8"/>
          <w:szCs w:val="28"/>
          <w:lang w:eastAsia="ru-RU"/>
        </w:rPr>
      </w:pPr>
    </w:p>
    <w:p w:rsidR="007F4B2E" w:rsidRDefault="007F4B2E" w:rsidP="004257E6">
      <w:pPr>
        <w:ind w:firstLine="708"/>
      </w:pPr>
    </w:p>
    <w:p w:rsidR="007F4B2E" w:rsidRPr="00983CFA" w:rsidRDefault="007F4B2E" w:rsidP="004257E6">
      <w:pPr>
        <w:ind w:firstLine="708"/>
      </w:pPr>
    </w:p>
    <w:p w:rsidR="007F4B2E" w:rsidRPr="00DD5F58" w:rsidRDefault="007F4B2E" w:rsidP="00370203">
      <w:pPr>
        <w:ind w:left="6372" w:firstLine="708"/>
        <w:jc w:val="right"/>
        <w:rPr>
          <w:rStyle w:val="a"/>
          <w:bCs/>
        </w:rPr>
      </w:pPr>
      <w:r w:rsidRPr="00DD5F58">
        <w:rPr>
          <w:rStyle w:val="a"/>
          <w:b w:val="0"/>
        </w:rPr>
        <w:br w:type="page"/>
        <w:t>Приложение 1</w:t>
      </w:r>
    </w:p>
    <w:p w:rsidR="007F4B2E" w:rsidRPr="00DD5F58" w:rsidRDefault="007F4B2E" w:rsidP="004257E6">
      <w:pPr>
        <w:jc w:val="right"/>
        <w:rPr>
          <w:bCs/>
        </w:rPr>
      </w:pPr>
      <w:r w:rsidRPr="00DD5F58">
        <w:rPr>
          <w:rStyle w:val="a"/>
          <w:b w:val="0"/>
        </w:rPr>
        <w:t>к</w:t>
      </w:r>
      <w:r w:rsidRPr="00DD5F58">
        <w:rPr>
          <w:rStyle w:val="a"/>
          <w:bCs/>
        </w:rPr>
        <w:t xml:space="preserve"> </w:t>
      </w:r>
      <w:hyperlink w:anchor="sub_1000" w:history="1">
        <w:r w:rsidRPr="00DD5F58">
          <w:rPr>
            <w:rStyle w:val="a0"/>
            <w:rFonts w:cs="Times New Roman CYR"/>
            <w:b w:val="0"/>
          </w:rPr>
          <w:t>Административному регламенту</w:t>
        </w:r>
      </w:hyperlink>
    </w:p>
    <w:p w:rsidR="007F4B2E" w:rsidRPr="00B51905" w:rsidRDefault="007F4B2E" w:rsidP="004257E6">
      <w:pPr>
        <w:jc w:val="center"/>
        <w:rPr>
          <w:position w:val="-2"/>
          <w:lang w:eastAsia="ru-RU"/>
        </w:rPr>
      </w:pPr>
      <w:r w:rsidRPr="00B51905">
        <w:rPr>
          <w:position w:val="-2"/>
          <w:lang w:eastAsia="ru-RU"/>
        </w:rPr>
        <w:t>Форма</w:t>
      </w:r>
    </w:p>
    <w:p w:rsidR="007F4B2E" w:rsidRPr="00B51905" w:rsidRDefault="007F4B2E" w:rsidP="004257E6">
      <w:pPr>
        <w:jc w:val="center"/>
        <w:rPr>
          <w:position w:val="-2"/>
          <w:lang w:eastAsia="ru-RU"/>
        </w:rPr>
      </w:pPr>
      <w:r w:rsidRPr="00B51905">
        <w:rPr>
          <w:position w:val="-2"/>
          <w:lang w:eastAsia="ru-RU"/>
        </w:rPr>
        <w:t>заявления на предоставление муниципальной услуги</w:t>
      </w:r>
    </w:p>
    <w:p w:rsidR="007F4B2E" w:rsidRPr="00B90E75" w:rsidRDefault="007F4B2E" w:rsidP="004257E6">
      <w:pPr>
        <w:pStyle w:val="ConsPlusNormal1"/>
        <w:jc w:val="center"/>
        <w:rPr>
          <w:rFonts w:ascii="Times New Roman" w:hAnsi="Times New Roman" w:cs="Times New Roman"/>
          <w:position w:val="-2"/>
          <w:sz w:val="10"/>
          <w:szCs w:val="10"/>
        </w:rPr>
      </w:pPr>
    </w:p>
    <w:p w:rsidR="007F4B2E" w:rsidRPr="00B90E75" w:rsidRDefault="007F4B2E" w:rsidP="004257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90E7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7F4B2E" w:rsidRPr="00584CED" w:rsidRDefault="007F4B2E" w:rsidP="003702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Лопатинского</w:t>
      </w:r>
      <w:r w:rsidRPr="00584CED">
        <w:rPr>
          <w:rFonts w:ascii="Times New Roman" w:hAnsi="Times New Roman" w:cs="Times New Roman"/>
          <w:sz w:val="24"/>
          <w:szCs w:val="24"/>
        </w:rPr>
        <w:t xml:space="preserve"> сельсовета  Лопатинского района</w:t>
      </w:r>
    </w:p>
    <w:p w:rsidR="007F4B2E" w:rsidRPr="00B90E75" w:rsidRDefault="007F4B2E" w:rsidP="004257E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90E75">
        <w:rPr>
          <w:rFonts w:ascii="Times New Roman" w:hAnsi="Times New Roman" w:cs="Times New Roman"/>
          <w:i/>
          <w:sz w:val="24"/>
          <w:szCs w:val="24"/>
        </w:rPr>
        <w:t>____________________________________________</w:t>
      </w:r>
    </w:p>
    <w:p w:rsidR="007F4B2E" w:rsidRPr="00B90E75" w:rsidRDefault="007F4B2E" w:rsidP="004257E6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90E75">
        <w:rPr>
          <w:rFonts w:ascii="Times New Roman" w:hAnsi="Times New Roman" w:cs="Times New Roman"/>
          <w:b/>
          <w:i/>
          <w:sz w:val="24"/>
          <w:szCs w:val="24"/>
        </w:rPr>
        <w:t>Для физических лиц</w:t>
      </w:r>
    </w:p>
    <w:p w:rsidR="007F4B2E" w:rsidRPr="00B90E75" w:rsidRDefault="007F4B2E" w:rsidP="004257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90E75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7F4B2E" w:rsidRPr="00B90E75" w:rsidRDefault="007F4B2E" w:rsidP="004257E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90E75">
        <w:rPr>
          <w:rFonts w:ascii="Times New Roman" w:hAnsi="Times New Roman" w:cs="Times New Roman"/>
          <w:i/>
          <w:sz w:val="24"/>
          <w:szCs w:val="24"/>
        </w:rPr>
        <w:t>(Ф.И.О. (отчество при наличии)</w:t>
      </w:r>
    </w:p>
    <w:p w:rsidR="007F4B2E" w:rsidRPr="00B90E75" w:rsidRDefault="007F4B2E" w:rsidP="004257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90E7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F4B2E" w:rsidRPr="00B90E75" w:rsidRDefault="007F4B2E" w:rsidP="004257E6">
      <w:pPr>
        <w:jc w:val="right"/>
        <w:rPr>
          <w:lang w:eastAsia="ru-RU"/>
        </w:rPr>
      </w:pPr>
      <w:r w:rsidRPr="00B90E75">
        <w:rPr>
          <w:lang w:eastAsia="ru-RU"/>
        </w:rPr>
        <w:t>проживающего: ___________________</w:t>
      </w:r>
    </w:p>
    <w:p w:rsidR="007F4B2E" w:rsidRPr="00B90E75" w:rsidRDefault="007F4B2E" w:rsidP="004257E6">
      <w:pPr>
        <w:jc w:val="right"/>
        <w:rPr>
          <w:lang w:eastAsia="ru-RU"/>
        </w:rPr>
      </w:pPr>
      <w:r w:rsidRPr="00B90E75">
        <w:rPr>
          <w:lang w:eastAsia="ru-RU"/>
        </w:rPr>
        <w:t xml:space="preserve"> тел. ____________________________</w:t>
      </w:r>
    </w:p>
    <w:p w:rsidR="007F4B2E" w:rsidRPr="00B90E75" w:rsidRDefault="007F4B2E" w:rsidP="004257E6">
      <w:pPr>
        <w:jc w:val="right"/>
        <w:rPr>
          <w:lang w:eastAsia="ru-RU"/>
        </w:rPr>
      </w:pPr>
      <w:r w:rsidRPr="00B90E75">
        <w:rPr>
          <w:lang w:eastAsia="ru-RU"/>
        </w:rPr>
        <w:t>документ, удостоверяющий личность</w:t>
      </w:r>
    </w:p>
    <w:p w:rsidR="007F4B2E" w:rsidRPr="00B90E75" w:rsidRDefault="007F4B2E" w:rsidP="004257E6">
      <w:pPr>
        <w:jc w:val="right"/>
        <w:rPr>
          <w:lang w:eastAsia="ru-RU"/>
        </w:rPr>
      </w:pPr>
      <w:r w:rsidRPr="00B90E75">
        <w:rPr>
          <w:lang w:eastAsia="ru-RU"/>
        </w:rPr>
        <w:t xml:space="preserve"> _________________________________</w:t>
      </w:r>
    </w:p>
    <w:p w:rsidR="007F4B2E" w:rsidRPr="00B90E75" w:rsidRDefault="007F4B2E" w:rsidP="004257E6">
      <w:pPr>
        <w:jc w:val="right"/>
        <w:rPr>
          <w:lang w:eastAsia="ru-RU"/>
        </w:rPr>
      </w:pPr>
      <w:r w:rsidRPr="00B90E75">
        <w:rPr>
          <w:lang w:eastAsia="ru-RU"/>
        </w:rPr>
        <w:t>серия ___________№ ______________</w:t>
      </w:r>
    </w:p>
    <w:p w:rsidR="007F4B2E" w:rsidRPr="00B90E75" w:rsidRDefault="007F4B2E" w:rsidP="004257E6">
      <w:pPr>
        <w:jc w:val="right"/>
        <w:rPr>
          <w:lang w:eastAsia="ru-RU"/>
        </w:rPr>
      </w:pPr>
      <w:r w:rsidRPr="00B90E75">
        <w:rPr>
          <w:lang w:eastAsia="ru-RU"/>
        </w:rPr>
        <w:t>когда и кем выдан</w:t>
      </w:r>
      <w:r>
        <w:rPr>
          <w:lang w:eastAsia="ru-RU"/>
        </w:rPr>
        <w:t xml:space="preserve"> </w:t>
      </w:r>
      <w:r w:rsidRPr="00B90E75">
        <w:rPr>
          <w:lang w:eastAsia="ru-RU"/>
        </w:rPr>
        <w:t>________________</w:t>
      </w:r>
    </w:p>
    <w:p w:rsidR="007F4B2E" w:rsidRPr="00B90E75" w:rsidRDefault="007F4B2E" w:rsidP="004257E6">
      <w:pPr>
        <w:jc w:val="right"/>
        <w:rPr>
          <w:b/>
          <w:i/>
          <w:sz w:val="10"/>
          <w:szCs w:val="10"/>
          <w:lang w:eastAsia="ru-RU"/>
        </w:rPr>
      </w:pPr>
    </w:p>
    <w:p w:rsidR="007F4B2E" w:rsidRPr="00B90E75" w:rsidRDefault="007F4B2E" w:rsidP="004257E6">
      <w:pPr>
        <w:jc w:val="right"/>
        <w:rPr>
          <w:b/>
          <w:i/>
          <w:lang w:eastAsia="ru-RU"/>
        </w:rPr>
      </w:pPr>
      <w:r w:rsidRPr="00B90E75">
        <w:rPr>
          <w:b/>
          <w:i/>
          <w:lang w:eastAsia="ru-RU"/>
        </w:rPr>
        <w:t>Для юридических лиц</w:t>
      </w:r>
    </w:p>
    <w:p w:rsidR="007F4B2E" w:rsidRPr="00B90E75" w:rsidRDefault="007F4B2E" w:rsidP="004257E6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lang w:eastAsia="ru-RU"/>
        </w:rPr>
      </w:pPr>
      <w:r w:rsidRPr="00B90E75">
        <w:rPr>
          <w:color w:val="000000"/>
          <w:spacing w:val="2"/>
          <w:lang w:eastAsia="ru-RU"/>
        </w:rPr>
        <w:t>от ___________________________________</w:t>
      </w:r>
    </w:p>
    <w:p w:rsidR="007F4B2E" w:rsidRPr="00B90E75" w:rsidRDefault="007F4B2E" w:rsidP="004257E6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  <w:lang w:eastAsia="ru-RU"/>
        </w:rPr>
      </w:pPr>
      <w:r w:rsidRPr="00B90E75">
        <w:rPr>
          <w:i/>
          <w:color w:val="000000"/>
          <w:spacing w:val="2"/>
          <w:sz w:val="20"/>
          <w:szCs w:val="20"/>
          <w:lang w:eastAsia="ru-RU"/>
        </w:rPr>
        <w:t>(полное наименование юридического лица)</w:t>
      </w:r>
    </w:p>
    <w:p w:rsidR="007F4B2E" w:rsidRPr="00B90E75" w:rsidRDefault="007F4B2E" w:rsidP="004257E6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lang w:eastAsia="ru-RU"/>
        </w:rPr>
      </w:pPr>
      <w:r w:rsidRPr="00B90E75">
        <w:rPr>
          <w:color w:val="000000"/>
          <w:spacing w:val="2"/>
          <w:lang w:eastAsia="ru-RU"/>
        </w:rPr>
        <w:t>ОГРН ________________________________</w:t>
      </w:r>
    </w:p>
    <w:p w:rsidR="007F4B2E" w:rsidRPr="00B90E75" w:rsidRDefault="007F4B2E" w:rsidP="004257E6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lang w:eastAsia="ru-RU"/>
        </w:rPr>
      </w:pPr>
      <w:r w:rsidRPr="00B90E75">
        <w:rPr>
          <w:color w:val="000000"/>
          <w:spacing w:val="2"/>
          <w:lang w:eastAsia="ru-RU"/>
        </w:rPr>
        <w:t>Фактический адрес: ____________________</w:t>
      </w:r>
    </w:p>
    <w:p w:rsidR="007F4B2E" w:rsidRPr="00B90E75" w:rsidRDefault="007F4B2E" w:rsidP="004257E6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lang w:eastAsia="ru-RU"/>
        </w:rPr>
      </w:pPr>
      <w:r w:rsidRPr="00B90E75">
        <w:rPr>
          <w:color w:val="000000"/>
          <w:spacing w:val="2"/>
          <w:lang w:eastAsia="ru-RU"/>
        </w:rPr>
        <w:t>_____________________________________</w:t>
      </w:r>
    </w:p>
    <w:p w:rsidR="007F4B2E" w:rsidRPr="00B90E75" w:rsidRDefault="007F4B2E" w:rsidP="004257E6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lang w:eastAsia="ru-RU"/>
        </w:rPr>
      </w:pPr>
      <w:r w:rsidRPr="00B90E75">
        <w:rPr>
          <w:color w:val="000000"/>
          <w:spacing w:val="2"/>
          <w:lang w:eastAsia="ru-RU"/>
        </w:rPr>
        <w:t>Данные для связи с заявителем:</w:t>
      </w:r>
    </w:p>
    <w:p w:rsidR="007F4B2E" w:rsidRPr="00B90E75" w:rsidRDefault="007F4B2E" w:rsidP="004257E6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lang w:eastAsia="ru-RU"/>
        </w:rPr>
      </w:pPr>
      <w:r w:rsidRPr="00B90E75">
        <w:rPr>
          <w:color w:val="000000"/>
          <w:spacing w:val="2"/>
          <w:lang w:eastAsia="ru-RU"/>
        </w:rPr>
        <w:t>____________________________________</w:t>
      </w:r>
    </w:p>
    <w:p w:rsidR="007F4B2E" w:rsidRPr="0033526B" w:rsidRDefault="007F4B2E" w:rsidP="004257E6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  <w:lang w:eastAsia="ru-RU"/>
        </w:rPr>
      </w:pPr>
      <w:r w:rsidRPr="0033526B">
        <w:rPr>
          <w:i/>
          <w:color w:val="000000"/>
          <w:spacing w:val="2"/>
          <w:sz w:val="20"/>
          <w:szCs w:val="20"/>
          <w:lang w:eastAsia="ru-RU"/>
        </w:rPr>
        <w:t xml:space="preserve">(указываются почтовый адрес и (или) адрес электронной </w:t>
      </w:r>
    </w:p>
    <w:p w:rsidR="007F4B2E" w:rsidRPr="0033526B" w:rsidRDefault="007F4B2E" w:rsidP="004257E6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  <w:lang w:eastAsia="ru-RU"/>
        </w:rPr>
      </w:pPr>
      <w:r w:rsidRPr="0033526B">
        <w:rPr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7F4B2E" w:rsidRPr="00B90E75" w:rsidRDefault="007F4B2E" w:rsidP="004257E6">
      <w:pPr>
        <w:jc w:val="center"/>
        <w:rPr>
          <w:sz w:val="10"/>
          <w:szCs w:val="10"/>
          <w:lang w:eastAsia="ru-RU"/>
        </w:rPr>
      </w:pPr>
    </w:p>
    <w:p w:rsidR="007F4B2E" w:rsidRPr="00DD5F58" w:rsidRDefault="007F4B2E" w:rsidP="004257E6">
      <w:pPr>
        <w:pStyle w:val="ConsPlusNonformat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7F4B2E" w:rsidRPr="00DD5F58" w:rsidRDefault="007F4B2E" w:rsidP="004257E6">
      <w:pPr>
        <w:pStyle w:val="a1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a"/>
          <w:rFonts w:ascii="Times New Roman" w:hAnsi="Times New Roman"/>
          <w:bCs/>
          <w:sz w:val="26"/>
          <w:szCs w:val="26"/>
        </w:rPr>
        <w:t>з</w:t>
      </w:r>
      <w:r w:rsidRPr="00DD5F58">
        <w:rPr>
          <w:rStyle w:val="a"/>
          <w:rFonts w:ascii="Times New Roman" w:hAnsi="Times New Roman"/>
          <w:bCs/>
          <w:sz w:val="26"/>
          <w:szCs w:val="26"/>
        </w:rPr>
        <w:t>аявление</w:t>
      </w:r>
    </w:p>
    <w:p w:rsidR="007F4B2E" w:rsidRPr="00DD5F58" w:rsidRDefault="007F4B2E" w:rsidP="004257E6"/>
    <w:p w:rsidR="007F4B2E" w:rsidRPr="00BE785F" w:rsidRDefault="007F4B2E" w:rsidP="004257E6">
      <w:pPr>
        <w:pStyle w:val="a1"/>
        <w:ind w:firstLine="720"/>
        <w:jc w:val="both"/>
        <w:rPr>
          <w:rFonts w:ascii="Times New Roman" w:hAnsi="Times New Roman" w:cs="Times New Roman"/>
        </w:rPr>
      </w:pPr>
      <w:r w:rsidRPr="00BE785F">
        <w:rPr>
          <w:rFonts w:ascii="Times New Roman" w:hAnsi="Times New Roman" w:cs="Times New Roman"/>
        </w:rPr>
        <w:t>Прошу выдать</w:t>
      </w:r>
      <w:r>
        <w:rPr>
          <w:rFonts w:ascii="Times New Roman" w:hAnsi="Times New Roman" w:cs="Times New Roman"/>
        </w:rPr>
        <w:t xml:space="preserve"> _______</w:t>
      </w:r>
      <w:r w:rsidRPr="00BE785F">
        <w:rPr>
          <w:rFonts w:ascii="Times New Roman" w:hAnsi="Times New Roman" w:cs="Times New Roman"/>
        </w:rPr>
        <w:t>______________________________________________________</w:t>
      </w:r>
    </w:p>
    <w:p w:rsidR="007F4B2E" w:rsidRPr="00370203" w:rsidRDefault="007F4B2E" w:rsidP="004257E6">
      <w:pPr>
        <w:pStyle w:val="a1"/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370203">
        <w:rPr>
          <w:rFonts w:ascii="Times New Roman" w:hAnsi="Times New Roman" w:cs="Times New Roman"/>
          <w:sz w:val="20"/>
          <w:szCs w:val="20"/>
        </w:rPr>
        <w:t xml:space="preserve"> наименование документа, его реквизиты (дата, номер) при наличии (архивную справку, архивную выписку, архивную копию)</w:t>
      </w:r>
    </w:p>
    <w:p w:rsidR="007F4B2E" w:rsidRDefault="007F4B2E" w:rsidP="004257E6">
      <w:pPr>
        <w:pStyle w:val="a1"/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370203">
        <w:rPr>
          <w:rFonts w:ascii="Times New Roman" w:hAnsi="Times New Roman" w:cs="Times New Roman"/>
          <w:sz w:val="20"/>
          <w:szCs w:val="20"/>
        </w:rPr>
        <w:t xml:space="preserve"> (указание темы (вопроса), хронология запрашиваемой информации)</w:t>
      </w:r>
    </w:p>
    <w:p w:rsidR="007F4B2E" w:rsidRPr="00370203" w:rsidRDefault="007F4B2E" w:rsidP="00370203">
      <w:pPr>
        <w:rPr>
          <w:lang w:eastAsia="zh-CN"/>
        </w:rPr>
      </w:pPr>
    </w:p>
    <w:p w:rsidR="007F4B2E" w:rsidRPr="00370203" w:rsidRDefault="007F4B2E" w:rsidP="00370203">
      <w:pPr>
        <w:rPr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7F4B2E" w:rsidRPr="00270379" w:rsidTr="00BA2EF6">
        <w:tc>
          <w:tcPr>
            <w:tcW w:w="4785" w:type="dxa"/>
          </w:tcPr>
          <w:p w:rsidR="007F4B2E" w:rsidRPr="00270379" w:rsidRDefault="007F4B2E" w:rsidP="00BA2EF6">
            <w:pPr>
              <w:pStyle w:val="a1"/>
              <w:ind w:firstLine="720"/>
              <w:jc w:val="both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Документы прошу выдать:</w:t>
            </w:r>
          </w:p>
          <w:p w:rsidR="007F4B2E" w:rsidRPr="00270379" w:rsidRDefault="007F4B2E" w:rsidP="00BA2EF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F4B2E" w:rsidRPr="00270379" w:rsidRDefault="007F4B2E" w:rsidP="00BA2EF6">
            <w:pPr>
              <w:pStyle w:val="a1"/>
              <w:jc w:val="both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Способ направления результата следует отметить галочкой</w:t>
            </w:r>
          </w:p>
        </w:tc>
      </w:tr>
      <w:tr w:rsidR="007F4B2E" w:rsidRPr="00270379" w:rsidTr="00BA2EF6">
        <w:tc>
          <w:tcPr>
            <w:tcW w:w="4785" w:type="dxa"/>
          </w:tcPr>
          <w:p w:rsidR="007F4B2E" w:rsidRPr="00270379" w:rsidRDefault="007F4B2E" w:rsidP="00BA2EF6">
            <w:pPr>
              <w:pStyle w:val="a1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1)лично</w:t>
            </w:r>
          </w:p>
          <w:p w:rsidR="007F4B2E" w:rsidRPr="00270379" w:rsidRDefault="007F4B2E" w:rsidP="00BA2EF6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F4B2E" w:rsidRPr="00270379" w:rsidRDefault="007F4B2E" w:rsidP="00BA2EF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4B2E" w:rsidRPr="00270379" w:rsidTr="00BA2EF6">
        <w:tc>
          <w:tcPr>
            <w:tcW w:w="4785" w:type="dxa"/>
          </w:tcPr>
          <w:p w:rsidR="007F4B2E" w:rsidRPr="00270379" w:rsidRDefault="007F4B2E" w:rsidP="00BA2EF6">
            <w:pPr>
              <w:pStyle w:val="a1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2)направить почтовым отправлением</w:t>
            </w:r>
          </w:p>
          <w:p w:rsidR="007F4B2E" w:rsidRPr="00270379" w:rsidRDefault="007F4B2E" w:rsidP="00BA2EF6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F4B2E" w:rsidRPr="00270379" w:rsidRDefault="007F4B2E" w:rsidP="00BA2EF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4B2E" w:rsidRPr="00270379" w:rsidTr="00BA2EF6">
        <w:tc>
          <w:tcPr>
            <w:tcW w:w="4785" w:type="dxa"/>
          </w:tcPr>
          <w:p w:rsidR="007F4B2E" w:rsidRPr="00270379" w:rsidRDefault="007F4B2E" w:rsidP="00BA2EF6">
            <w:pPr>
              <w:pStyle w:val="a1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3)направить по электронной почте</w:t>
            </w:r>
          </w:p>
          <w:p w:rsidR="007F4B2E" w:rsidRPr="00782D2D" w:rsidRDefault="007F4B2E" w:rsidP="00BA2EF6"/>
        </w:tc>
        <w:tc>
          <w:tcPr>
            <w:tcW w:w="4786" w:type="dxa"/>
          </w:tcPr>
          <w:p w:rsidR="007F4B2E" w:rsidRPr="00270379" w:rsidRDefault="007F4B2E" w:rsidP="00BA2EF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4B2E" w:rsidRPr="00270379" w:rsidTr="00BA2EF6">
        <w:tc>
          <w:tcPr>
            <w:tcW w:w="4785" w:type="dxa"/>
          </w:tcPr>
          <w:p w:rsidR="007F4B2E" w:rsidRDefault="007F4B2E" w:rsidP="00BA2EF6">
            <w:pPr>
              <w:pStyle w:val="a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4)выдать через  МФЦ</w:t>
            </w:r>
          </w:p>
          <w:p w:rsidR="007F4B2E" w:rsidRPr="004E5B8B" w:rsidRDefault="007F4B2E" w:rsidP="00BA2EF6"/>
        </w:tc>
        <w:tc>
          <w:tcPr>
            <w:tcW w:w="4786" w:type="dxa"/>
          </w:tcPr>
          <w:p w:rsidR="007F4B2E" w:rsidRPr="00270379" w:rsidRDefault="007F4B2E" w:rsidP="00BA2EF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F4B2E" w:rsidRDefault="007F4B2E" w:rsidP="004257E6">
      <w:pPr>
        <w:pStyle w:val="a1"/>
        <w:ind w:firstLine="720"/>
        <w:jc w:val="both"/>
        <w:rPr>
          <w:rFonts w:ascii="Times New Roman" w:hAnsi="Times New Roman" w:cs="Times New Roman"/>
        </w:rPr>
      </w:pPr>
    </w:p>
    <w:p w:rsidR="007F4B2E" w:rsidRPr="00DD5F58" w:rsidRDefault="007F4B2E" w:rsidP="004257E6">
      <w:pPr>
        <w:pStyle w:val="a1"/>
        <w:rPr>
          <w:rFonts w:ascii="Times New Roman" w:hAnsi="Times New Roman" w:cs="Times New Roman"/>
        </w:rPr>
      </w:pPr>
    </w:p>
    <w:p w:rsidR="007F4B2E" w:rsidRPr="00DD5F58" w:rsidRDefault="007F4B2E" w:rsidP="004257E6">
      <w:pPr>
        <w:pStyle w:val="a1"/>
        <w:rPr>
          <w:rFonts w:ascii="Times New Roman" w:hAnsi="Times New Roman" w:cs="Times New Roman"/>
        </w:rPr>
      </w:pPr>
      <w:r w:rsidRPr="00DD5F58">
        <w:rPr>
          <w:rFonts w:ascii="Times New Roman" w:hAnsi="Times New Roman" w:cs="Times New Roman"/>
        </w:rPr>
        <w:t xml:space="preserve">«___» _____________ 20___ г.       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DD5F58">
        <w:rPr>
          <w:rFonts w:ascii="Times New Roman" w:hAnsi="Times New Roman" w:cs="Times New Roman"/>
        </w:rPr>
        <w:t xml:space="preserve">    ________________</w:t>
      </w:r>
    </w:p>
    <w:p w:rsidR="007F4B2E" w:rsidRPr="00370203" w:rsidRDefault="007F4B2E" w:rsidP="002B0D90">
      <w:pPr>
        <w:pStyle w:val="a1"/>
        <w:jc w:val="right"/>
        <w:rPr>
          <w:rFonts w:ascii="Times New Roman" w:hAnsi="Times New Roman" w:cs="Times New Roman"/>
          <w:sz w:val="22"/>
          <w:szCs w:val="22"/>
        </w:rPr>
      </w:pPr>
      <w:r w:rsidRPr="00DD5F58">
        <w:rPr>
          <w:rFonts w:ascii="Times New Roman" w:hAnsi="Times New Roman" w:cs="Times New Roman"/>
        </w:rPr>
        <w:t xml:space="preserve"> </w:t>
      </w:r>
      <w:r w:rsidRPr="00370203">
        <w:rPr>
          <w:rFonts w:ascii="Times New Roman" w:hAnsi="Times New Roman" w:cs="Times New Roman"/>
          <w:sz w:val="22"/>
          <w:szCs w:val="22"/>
        </w:rPr>
        <w:t>подпись заявителя</w:t>
      </w:r>
      <w:bookmarkEnd w:id="24"/>
      <w:r w:rsidRPr="0037020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F4B2E" w:rsidRDefault="007F4B2E" w:rsidP="003E77AF">
      <w:pPr>
        <w:rPr>
          <w:szCs w:val="20"/>
        </w:rPr>
      </w:pPr>
    </w:p>
    <w:p w:rsidR="007F4B2E" w:rsidRDefault="007F4B2E" w:rsidP="003E77AF"/>
    <w:p w:rsidR="007F4B2E" w:rsidRDefault="007F4B2E"/>
    <w:sectPr w:rsidR="007F4B2E" w:rsidSect="005007D9">
      <w:pgSz w:w="11906" w:h="16838"/>
      <w:pgMar w:top="1134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7AF"/>
    <w:rsid w:val="00003BA2"/>
    <w:rsid w:val="000255F7"/>
    <w:rsid w:val="000515E5"/>
    <w:rsid w:val="00064616"/>
    <w:rsid w:val="000910DF"/>
    <w:rsid w:val="00092B60"/>
    <w:rsid w:val="000D6051"/>
    <w:rsid w:val="000D6D8F"/>
    <w:rsid w:val="001366E5"/>
    <w:rsid w:val="0014064A"/>
    <w:rsid w:val="0014222C"/>
    <w:rsid w:val="001502A7"/>
    <w:rsid w:val="001715FF"/>
    <w:rsid w:val="00184FED"/>
    <w:rsid w:val="00185BB7"/>
    <w:rsid w:val="001862CA"/>
    <w:rsid w:val="00186662"/>
    <w:rsid w:val="00196B2D"/>
    <w:rsid w:val="00196CF5"/>
    <w:rsid w:val="00197427"/>
    <w:rsid w:val="001A6B87"/>
    <w:rsid w:val="001B553C"/>
    <w:rsid w:val="001D6BF8"/>
    <w:rsid w:val="001E6E1C"/>
    <w:rsid w:val="001F34D7"/>
    <w:rsid w:val="00203BAD"/>
    <w:rsid w:val="002259E9"/>
    <w:rsid w:val="00227B63"/>
    <w:rsid w:val="00232BD5"/>
    <w:rsid w:val="00240D85"/>
    <w:rsid w:val="002637AB"/>
    <w:rsid w:val="00270379"/>
    <w:rsid w:val="002720AA"/>
    <w:rsid w:val="00274062"/>
    <w:rsid w:val="00280D37"/>
    <w:rsid w:val="0029139A"/>
    <w:rsid w:val="002A1E05"/>
    <w:rsid w:val="002A44CF"/>
    <w:rsid w:val="002B0D90"/>
    <w:rsid w:val="002C23EB"/>
    <w:rsid w:val="002D0D86"/>
    <w:rsid w:val="002F5C56"/>
    <w:rsid w:val="0030510C"/>
    <w:rsid w:val="00307FAA"/>
    <w:rsid w:val="00322388"/>
    <w:rsid w:val="003266BB"/>
    <w:rsid w:val="00330714"/>
    <w:rsid w:val="0033526B"/>
    <w:rsid w:val="003644FB"/>
    <w:rsid w:val="00370203"/>
    <w:rsid w:val="0037120C"/>
    <w:rsid w:val="00390DC2"/>
    <w:rsid w:val="003A1882"/>
    <w:rsid w:val="003A2F18"/>
    <w:rsid w:val="003A4289"/>
    <w:rsid w:val="003B2BCB"/>
    <w:rsid w:val="003B2D0F"/>
    <w:rsid w:val="003D06AA"/>
    <w:rsid w:val="003E0BF9"/>
    <w:rsid w:val="003E75EB"/>
    <w:rsid w:val="003E77AF"/>
    <w:rsid w:val="00400A1E"/>
    <w:rsid w:val="004065EB"/>
    <w:rsid w:val="004227D6"/>
    <w:rsid w:val="004230B3"/>
    <w:rsid w:val="004257E6"/>
    <w:rsid w:val="004458DE"/>
    <w:rsid w:val="00446D1A"/>
    <w:rsid w:val="004539B7"/>
    <w:rsid w:val="00454948"/>
    <w:rsid w:val="00456C80"/>
    <w:rsid w:val="004671C5"/>
    <w:rsid w:val="00471B7E"/>
    <w:rsid w:val="00476E7E"/>
    <w:rsid w:val="00491CCC"/>
    <w:rsid w:val="004A20C3"/>
    <w:rsid w:val="004A7A35"/>
    <w:rsid w:val="004B0CF7"/>
    <w:rsid w:val="004C545F"/>
    <w:rsid w:val="004C7DFD"/>
    <w:rsid w:val="004E5B8B"/>
    <w:rsid w:val="004E79D8"/>
    <w:rsid w:val="005007D9"/>
    <w:rsid w:val="00502DB0"/>
    <w:rsid w:val="005145E2"/>
    <w:rsid w:val="005206BB"/>
    <w:rsid w:val="005263A5"/>
    <w:rsid w:val="00535133"/>
    <w:rsid w:val="00547138"/>
    <w:rsid w:val="005715D9"/>
    <w:rsid w:val="00573EA3"/>
    <w:rsid w:val="00580CA1"/>
    <w:rsid w:val="00583E2F"/>
    <w:rsid w:val="00584CED"/>
    <w:rsid w:val="005A26BF"/>
    <w:rsid w:val="00614D60"/>
    <w:rsid w:val="00643269"/>
    <w:rsid w:val="00652CF2"/>
    <w:rsid w:val="0065672F"/>
    <w:rsid w:val="00664ABB"/>
    <w:rsid w:val="0067732F"/>
    <w:rsid w:val="006A3A17"/>
    <w:rsid w:val="006B3A85"/>
    <w:rsid w:val="006B68E5"/>
    <w:rsid w:val="006D6EC5"/>
    <w:rsid w:val="006F709A"/>
    <w:rsid w:val="007263D3"/>
    <w:rsid w:val="00726C13"/>
    <w:rsid w:val="007317F2"/>
    <w:rsid w:val="0073199F"/>
    <w:rsid w:val="0073492D"/>
    <w:rsid w:val="0073673B"/>
    <w:rsid w:val="00740B9F"/>
    <w:rsid w:val="00746586"/>
    <w:rsid w:val="00757519"/>
    <w:rsid w:val="00782D2D"/>
    <w:rsid w:val="007916C9"/>
    <w:rsid w:val="007921A5"/>
    <w:rsid w:val="007929A2"/>
    <w:rsid w:val="007A7D5A"/>
    <w:rsid w:val="007B2B2F"/>
    <w:rsid w:val="007C1E0B"/>
    <w:rsid w:val="007C3BF5"/>
    <w:rsid w:val="007C3DEE"/>
    <w:rsid w:val="007F232B"/>
    <w:rsid w:val="007F4B2E"/>
    <w:rsid w:val="00806533"/>
    <w:rsid w:val="00820D39"/>
    <w:rsid w:val="0083057D"/>
    <w:rsid w:val="008314A1"/>
    <w:rsid w:val="00847AAF"/>
    <w:rsid w:val="008B13BD"/>
    <w:rsid w:val="008B211D"/>
    <w:rsid w:val="008E74FE"/>
    <w:rsid w:val="008E783C"/>
    <w:rsid w:val="00914590"/>
    <w:rsid w:val="00926F3E"/>
    <w:rsid w:val="00946A88"/>
    <w:rsid w:val="00946E82"/>
    <w:rsid w:val="0095048D"/>
    <w:rsid w:val="00956635"/>
    <w:rsid w:val="00983CFA"/>
    <w:rsid w:val="00991744"/>
    <w:rsid w:val="0099371B"/>
    <w:rsid w:val="009A0B83"/>
    <w:rsid w:val="009C6853"/>
    <w:rsid w:val="009F5DF4"/>
    <w:rsid w:val="00A0012C"/>
    <w:rsid w:val="00A05087"/>
    <w:rsid w:val="00A05F54"/>
    <w:rsid w:val="00A12578"/>
    <w:rsid w:val="00A1702A"/>
    <w:rsid w:val="00A324A6"/>
    <w:rsid w:val="00A378D2"/>
    <w:rsid w:val="00A443F3"/>
    <w:rsid w:val="00A511D1"/>
    <w:rsid w:val="00A75FEA"/>
    <w:rsid w:val="00A85F44"/>
    <w:rsid w:val="00AA720C"/>
    <w:rsid w:val="00AB1F34"/>
    <w:rsid w:val="00AD11E7"/>
    <w:rsid w:val="00AE1FB4"/>
    <w:rsid w:val="00AF5A6E"/>
    <w:rsid w:val="00AF74E4"/>
    <w:rsid w:val="00B01304"/>
    <w:rsid w:val="00B01425"/>
    <w:rsid w:val="00B11F97"/>
    <w:rsid w:val="00B13EB5"/>
    <w:rsid w:val="00B515BD"/>
    <w:rsid w:val="00B51905"/>
    <w:rsid w:val="00B732A1"/>
    <w:rsid w:val="00B90E75"/>
    <w:rsid w:val="00BA2EF6"/>
    <w:rsid w:val="00BA57FB"/>
    <w:rsid w:val="00BB1297"/>
    <w:rsid w:val="00BC4CD0"/>
    <w:rsid w:val="00BE3434"/>
    <w:rsid w:val="00BE4975"/>
    <w:rsid w:val="00BE785F"/>
    <w:rsid w:val="00C031FF"/>
    <w:rsid w:val="00C17D35"/>
    <w:rsid w:val="00C20E16"/>
    <w:rsid w:val="00C20E5A"/>
    <w:rsid w:val="00C30231"/>
    <w:rsid w:val="00C37472"/>
    <w:rsid w:val="00C46241"/>
    <w:rsid w:val="00C510A9"/>
    <w:rsid w:val="00C56E59"/>
    <w:rsid w:val="00C64690"/>
    <w:rsid w:val="00C6526E"/>
    <w:rsid w:val="00C842B8"/>
    <w:rsid w:val="00C91A0F"/>
    <w:rsid w:val="00CA3D70"/>
    <w:rsid w:val="00CB0B96"/>
    <w:rsid w:val="00CB1644"/>
    <w:rsid w:val="00CB1F85"/>
    <w:rsid w:val="00CC5E77"/>
    <w:rsid w:val="00CD1DE1"/>
    <w:rsid w:val="00CD464F"/>
    <w:rsid w:val="00CD488F"/>
    <w:rsid w:val="00CE1DA5"/>
    <w:rsid w:val="00CF678A"/>
    <w:rsid w:val="00D03837"/>
    <w:rsid w:val="00D04B40"/>
    <w:rsid w:val="00D20DF0"/>
    <w:rsid w:val="00D35DA6"/>
    <w:rsid w:val="00D37E8F"/>
    <w:rsid w:val="00D46B9F"/>
    <w:rsid w:val="00DB203F"/>
    <w:rsid w:val="00DB4C27"/>
    <w:rsid w:val="00DC3EC0"/>
    <w:rsid w:val="00DD12A7"/>
    <w:rsid w:val="00DD5F58"/>
    <w:rsid w:val="00DD75BF"/>
    <w:rsid w:val="00DE57C9"/>
    <w:rsid w:val="00E16C7E"/>
    <w:rsid w:val="00E33AFE"/>
    <w:rsid w:val="00E40E0C"/>
    <w:rsid w:val="00E412F4"/>
    <w:rsid w:val="00E47103"/>
    <w:rsid w:val="00E62AB3"/>
    <w:rsid w:val="00E66058"/>
    <w:rsid w:val="00E76506"/>
    <w:rsid w:val="00E83360"/>
    <w:rsid w:val="00EA2FE2"/>
    <w:rsid w:val="00ED50E8"/>
    <w:rsid w:val="00ED77E3"/>
    <w:rsid w:val="00EE44A8"/>
    <w:rsid w:val="00EE7BC1"/>
    <w:rsid w:val="00EF025C"/>
    <w:rsid w:val="00EF0A43"/>
    <w:rsid w:val="00F1567F"/>
    <w:rsid w:val="00F2566D"/>
    <w:rsid w:val="00F26150"/>
    <w:rsid w:val="00F52901"/>
    <w:rsid w:val="00F5475C"/>
    <w:rsid w:val="00F71A3B"/>
    <w:rsid w:val="00F807D7"/>
    <w:rsid w:val="00F97EBE"/>
    <w:rsid w:val="00FA7AFE"/>
    <w:rsid w:val="00FB1888"/>
    <w:rsid w:val="00FB4D5B"/>
    <w:rsid w:val="00FC0889"/>
    <w:rsid w:val="00FC3C98"/>
    <w:rsid w:val="00FD19D2"/>
    <w:rsid w:val="00FD60BA"/>
    <w:rsid w:val="00FE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7AF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57E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E77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E77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57E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E77AF"/>
    <w:rPr>
      <w:rFonts w:ascii="Cambria" w:hAnsi="Cambria" w:cs="Times New Roman"/>
      <w:b/>
      <w:bCs/>
      <w:sz w:val="26"/>
      <w:szCs w:val="26"/>
      <w:lang w:val="ru-RU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E40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ar-SA" w:bidi="ar-SA"/>
    </w:rPr>
  </w:style>
  <w:style w:type="character" w:customStyle="1" w:styleId="a">
    <w:name w:val="Цветовое выделение"/>
    <w:uiPriority w:val="99"/>
    <w:rsid w:val="004257E6"/>
    <w:rPr>
      <w:b/>
      <w:color w:val="26282F"/>
    </w:rPr>
  </w:style>
  <w:style w:type="character" w:customStyle="1" w:styleId="a0">
    <w:name w:val="Гипертекстовая ссылка"/>
    <w:uiPriority w:val="99"/>
    <w:rsid w:val="004257E6"/>
    <w:rPr>
      <w:b/>
      <w:color w:val="auto"/>
    </w:rPr>
  </w:style>
  <w:style w:type="paragraph" w:customStyle="1" w:styleId="a1">
    <w:name w:val="Таблицы (моноширинный)"/>
    <w:basedOn w:val="Normal"/>
    <w:next w:val="Normal"/>
    <w:uiPriority w:val="99"/>
    <w:rsid w:val="004257E6"/>
    <w:pPr>
      <w:widowControl w:val="0"/>
      <w:suppressAutoHyphens w:val="0"/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paragraph" w:styleId="BodyText">
    <w:name w:val="Body Text"/>
    <w:basedOn w:val="Normal"/>
    <w:link w:val="BodyTextChar"/>
    <w:uiPriority w:val="99"/>
    <w:rsid w:val="004257E6"/>
    <w:pPr>
      <w:widowControl w:val="0"/>
      <w:spacing w:after="120"/>
    </w:pPr>
    <w:rPr>
      <w:rFonts w:ascii="Times New Roman CYR" w:hAnsi="Times New Roman CYR"/>
      <w:kern w:val="1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257E6"/>
    <w:rPr>
      <w:rFonts w:ascii="Times New Roman CYR" w:hAnsi="Times New Roman CYR" w:cs="Times New Roman"/>
      <w:kern w:val="1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uiPriority w:val="99"/>
    <w:rsid w:val="004257E6"/>
    <w:pPr>
      <w:widowControl w:val="0"/>
      <w:autoSpaceDE w:val="0"/>
      <w:autoSpaceDN w:val="0"/>
    </w:pPr>
    <w:rPr>
      <w:rFonts w:ascii="Calibri" w:eastAsia="SimSun" w:hAnsi="Calibri"/>
      <w:szCs w:val="24"/>
    </w:rPr>
  </w:style>
  <w:style w:type="character" w:customStyle="1" w:styleId="-">
    <w:name w:val="Интернет-ссылка"/>
    <w:uiPriority w:val="99"/>
    <w:semiHidden/>
    <w:rsid w:val="004257E6"/>
    <w:rPr>
      <w:color w:val="0000FF"/>
      <w:u w:val="single"/>
    </w:rPr>
  </w:style>
  <w:style w:type="paragraph" w:customStyle="1" w:styleId="ConsPlusNonformat">
    <w:name w:val="ConsPlusNonformat"/>
    <w:uiPriority w:val="99"/>
    <w:rsid w:val="004257E6"/>
    <w:pPr>
      <w:widowControl w:val="0"/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4257E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Normal0">
    <w:name w:val="ConsPlusNormal Знак Знак"/>
    <w:link w:val="ConsPlusNormal"/>
    <w:uiPriority w:val="99"/>
    <w:locked/>
    <w:rsid w:val="004257E6"/>
    <w:rPr>
      <w:rFonts w:ascii="Calibri" w:eastAsia="SimSun" w:hAnsi="Calibri"/>
      <w:sz w:val="24"/>
    </w:rPr>
  </w:style>
  <w:style w:type="paragraph" w:customStyle="1" w:styleId="ConsPlusNormal1">
    <w:name w:val="ConsPlusNormal"/>
    <w:uiPriority w:val="99"/>
    <w:rsid w:val="004257E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Strong">
    <w:name w:val="Strong"/>
    <w:basedOn w:val="DefaultParagraphFont"/>
    <w:uiPriority w:val="99"/>
    <w:qFormat/>
    <w:rsid w:val="004257E6"/>
    <w:rPr>
      <w:rFonts w:cs="Times New Roman"/>
      <w:b/>
      <w:bCs/>
    </w:rPr>
  </w:style>
  <w:style w:type="paragraph" w:customStyle="1" w:styleId="1">
    <w:name w:val="нум список 1"/>
    <w:uiPriority w:val="99"/>
    <w:rsid w:val="004257E6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szCs w:val="20"/>
      <w:lang w:eastAsia="hi-IN" w:bidi="hi-IN"/>
    </w:rPr>
  </w:style>
  <w:style w:type="paragraph" w:styleId="Quote">
    <w:name w:val="Quote"/>
    <w:basedOn w:val="Normal"/>
    <w:next w:val="Normal"/>
    <w:link w:val="QuoteChar"/>
    <w:uiPriority w:val="99"/>
    <w:qFormat/>
    <w:rsid w:val="004257E6"/>
    <w:pPr>
      <w:widowControl w:val="0"/>
      <w:suppressAutoHyphens w:val="0"/>
      <w:autoSpaceDE w:val="0"/>
      <w:autoSpaceDN w:val="0"/>
      <w:adjustRightInd w:val="0"/>
      <w:ind w:firstLine="720"/>
      <w:jc w:val="both"/>
    </w:pPr>
    <w:rPr>
      <w:rFonts w:ascii="Times New Roman CYR" w:eastAsia="SimSun" w:hAnsi="Times New Roman CYR" w:cs="Times New Roman CYR"/>
      <w:i/>
      <w:iCs/>
      <w:color w:val="000000"/>
      <w:lang w:eastAsia="zh-CN"/>
    </w:rPr>
  </w:style>
  <w:style w:type="character" w:customStyle="1" w:styleId="QuoteChar">
    <w:name w:val="Quote Char"/>
    <w:basedOn w:val="DefaultParagraphFont"/>
    <w:link w:val="Quote"/>
    <w:uiPriority w:val="99"/>
    <w:locked/>
    <w:rsid w:val="004257E6"/>
    <w:rPr>
      <w:rFonts w:ascii="Times New Roman CYR" w:eastAsia="SimSun" w:hAnsi="Times New Roman CYR" w:cs="Times New Roman CYR"/>
      <w:i/>
      <w:iCs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?id=12084522&amp;sub=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12077515&amp;sub=0" TargetMode="External"/><Relationship Id="rId5" Type="http://schemas.openxmlformats.org/officeDocument/2006/relationships/hyperlink" Target="http://internet.garant.ru/document?id=47215634&amp;sub=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17</Pages>
  <Words>7896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2021-05-13T08:33:00Z</cp:lastPrinted>
  <dcterms:created xsi:type="dcterms:W3CDTF">2021-05-13T08:34:00Z</dcterms:created>
  <dcterms:modified xsi:type="dcterms:W3CDTF">2021-05-14T11:30:00Z</dcterms:modified>
</cp:coreProperties>
</file>