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bookmarkStart w:id="0" w:name="_GoBack"/>
      <w:bookmarkEnd w:id="0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Приложение 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 административному регламенту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 предоставлению муниципальной услуги</w:t>
      </w:r>
    </w:p>
    <w:p w:rsidR="00795815" w:rsidRDefault="0084211D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«Предоставление информации по документам архивных фондов»</w:t>
      </w:r>
    </w:p>
    <w:p w:rsidR="00795815" w:rsidRDefault="00795815">
      <w:pPr>
        <w:widowControl/>
        <w:suppressAutoHyphens w:val="0"/>
        <w:ind w:right="-2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О Б Р А З Е Ц</w:t>
      </w:r>
    </w:p>
    <w:p w:rsidR="00795815" w:rsidRDefault="0084211D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заявления о предоставлении </w:t>
      </w:r>
      <w:r>
        <w:rPr>
          <w:rFonts w:eastAsia="Times New Roman" w:cs="Times New Roman"/>
          <w:kern w:val="0"/>
          <w:lang w:val="ru-RU" w:eastAsia="ru-RU" w:bidi="ar-SA"/>
        </w:rPr>
        <w:t>муниципальной услуги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Главе администрации 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lang w:val="ru-RU" w:eastAsia="ru-RU" w:bidi="ar-SA"/>
        </w:rPr>
        <w:t>Для физических лиц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от _____________________________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________________________________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(фамилия, имя, отчество (при наличии), место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жительства </w:t>
      </w:r>
      <w:r>
        <w:rPr>
          <w:rFonts w:eastAsia="Times New Roman" w:cs="Times New Roman"/>
          <w:kern w:val="0"/>
          <w:lang w:val="ru-RU" w:eastAsia="ru-RU" w:bidi="ar-SA"/>
        </w:rPr>
        <w:t>заявителя и реквизиты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документа, удостоверяющего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личность заявителя, </w:t>
      </w:r>
    </w:p>
    <w:p w:rsidR="00795815" w:rsidRDefault="0084211D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представителя заявителя </w:t>
      </w:r>
    </w:p>
    <w:p w:rsidR="00795815" w:rsidRDefault="00795815">
      <w:pPr>
        <w:suppressAutoHyphens w:val="0"/>
        <w:autoSpaceDE w:val="0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right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lang w:val="ru-RU" w:eastAsia="ru-RU" w:bidi="ar-SA"/>
        </w:rPr>
        <w:t>Для юридических лиц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от ___________________________________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>(полное наименование юридического лица)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ОГРН 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 xml:space="preserve">Фактический адрес: </w:t>
      </w: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_____________________________________</w:t>
      </w:r>
    </w:p>
    <w:p w:rsidR="00795815" w:rsidRDefault="00795815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</w:p>
    <w:p w:rsidR="00795815" w:rsidRDefault="00795815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b/>
          <w:color w:val="000000"/>
          <w:spacing w:val="2"/>
          <w:kern w:val="0"/>
          <w:sz w:val="20"/>
          <w:szCs w:val="20"/>
          <w:lang w:val="ru-RU" w:eastAsia="ru-RU" w:bidi="ar-SA"/>
        </w:rPr>
        <w:t>Данные для связи с заявителем: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0"/>
          <w:spacing w:val="2"/>
          <w:kern w:val="0"/>
          <w:sz w:val="20"/>
          <w:szCs w:val="20"/>
          <w:lang w:val="ru-RU" w:eastAsia="ru-RU" w:bidi="ar-SA"/>
        </w:rPr>
        <w:t>____________________________________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 xml:space="preserve">(указываются почтовый адрес и (или) адрес электронной </w:t>
      </w:r>
    </w:p>
    <w:p w:rsidR="00795815" w:rsidRDefault="0084211D">
      <w:pPr>
        <w:widowControl/>
        <w:shd w:val="clear" w:color="auto" w:fill="FFFFFF"/>
        <w:suppressAutoHyphens w:val="0"/>
        <w:ind w:hanging="142"/>
        <w:jc w:val="right"/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i/>
          <w:color w:val="000000"/>
          <w:spacing w:val="2"/>
          <w:kern w:val="0"/>
          <w:sz w:val="20"/>
          <w:szCs w:val="20"/>
          <w:lang w:val="ru-RU" w:eastAsia="ru-RU" w:bidi="ar-SA"/>
        </w:rPr>
        <w:t>почты, а также по желанию контактный телефон)</w:t>
      </w:r>
    </w:p>
    <w:p w:rsidR="00795815" w:rsidRDefault="00795815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ЗАЯВЛЕНИЕ</w:t>
      </w:r>
    </w:p>
    <w:p w:rsidR="00795815" w:rsidRDefault="0084211D">
      <w:pP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Прошу выдать</w:t>
      </w:r>
    </w:p>
    <w:p w:rsidR="00795815" w:rsidRDefault="0084211D">
      <w:pP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</w:t>
      </w:r>
    </w:p>
    <w:p w:rsidR="00795815" w:rsidRDefault="0084211D">
      <w:pPr>
        <w:pBdr>
          <w:bottom w:val="single" w:sz="12" w:space="1" w:color="000000"/>
        </w:pBdr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наименование документа, его реквизиты (дата, номер) при наличии (архивную справку, а</w:t>
      </w: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р</w:t>
      </w: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хивную выписку, архивную копию)</w:t>
      </w:r>
    </w:p>
    <w:p w:rsidR="00795815" w:rsidRDefault="0084211D">
      <w:pPr>
        <w:pBdr>
          <w:bottom w:val="single" w:sz="12" w:space="1" w:color="000000"/>
        </w:pBdr>
        <w:suppressAutoHyphens w:val="0"/>
        <w:autoSpaceDE w:val="0"/>
        <w:ind w:firstLine="720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(указание темы (вопроса), хронология запрашиваемой информации)</w:t>
      </w: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  <w:gridCol w:w="3651"/>
      </w:tblGrid>
      <w:tr w:rsidR="00795815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ind w:firstLine="72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Документы прошу выдать:</w:t>
            </w:r>
          </w:p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направления результата следует отметить галочкой</w:t>
            </w:r>
          </w:p>
        </w:tc>
      </w:tr>
      <w:tr w:rsidR="00795815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1)лично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  <w:tr w:rsidR="00795815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2)направить почтовым отправлением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  <w:tr w:rsidR="00795815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3)направить по электронной почте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  <w:tr w:rsidR="00795815">
        <w:tblPrEx>
          <w:tblCellMar>
            <w:top w:w="0" w:type="dxa"/>
            <w:bottom w:w="0" w:type="dxa"/>
          </w:tblCellMar>
        </w:tblPrEx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84211D">
            <w:pPr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4)выдать через  МФЦ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815" w:rsidRDefault="00795815">
            <w:pPr>
              <w:suppressAutoHyphens w:val="0"/>
              <w:autoSpaceDE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</w:p>
        </w:tc>
      </w:tr>
    </w:tbl>
    <w:p w:rsidR="00795815" w:rsidRDefault="00795815">
      <w:pPr>
        <w:widowControl/>
        <w:suppressAutoHyphens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795815" w:rsidRDefault="0084211D">
      <w:pPr>
        <w:widowControl/>
        <w:suppressAutoHyphens w:val="0"/>
        <w:autoSpaceDE w:val="0"/>
        <w:ind w:firstLine="720"/>
        <w:jc w:val="both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На обработку персональных данных в целях предоставления муниципальной </w:t>
      </w:r>
      <w:r>
        <w:rPr>
          <w:rFonts w:eastAsia="Times New Roman" w:cs="Times New Roman"/>
          <w:kern w:val="0"/>
          <w:lang w:val="ru-RU" w:eastAsia="ru-RU" w:bidi="ar-SA"/>
        </w:rPr>
        <w:t>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согласен(на).</w:t>
      </w:r>
    </w:p>
    <w:p w:rsidR="00795815" w:rsidRDefault="00795815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795815">
      <w:pPr>
        <w:suppressAutoHyphens w:val="0"/>
        <w:autoSpaceDE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795815" w:rsidRDefault="0084211D">
      <w:pPr>
        <w:suppressAutoHyphens w:val="0"/>
        <w:autoSpaceDE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«___» _____________ 20__</w:t>
      </w:r>
      <w:r>
        <w:rPr>
          <w:rFonts w:eastAsia="Times New Roman" w:cs="Times New Roman"/>
          <w:kern w:val="0"/>
          <w:lang w:val="ru-RU" w:eastAsia="ru-RU" w:bidi="ar-SA"/>
        </w:rPr>
        <w:t>_ г.                                                   ____________________________</w:t>
      </w:r>
    </w:p>
    <w:p w:rsidR="00795815" w:rsidRDefault="0084211D">
      <w:pPr>
        <w:suppressAutoHyphens w:val="0"/>
        <w:autoSpaceDE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    </w:t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Подпись заявителя</w:t>
      </w:r>
    </w:p>
    <w:p w:rsidR="00795815" w:rsidRDefault="00795815">
      <w:pPr>
        <w:pStyle w:val="Standard"/>
      </w:pPr>
    </w:p>
    <w:sectPr w:rsidR="00795815">
      <w:pgSz w:w="11906" w:h="16838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11D" w:rsidRDefault="0084211D">
      <w:r>
        <w:separator/>
      </w:r>
    </w:p>
  </w:endnote>
  <w:endnote w:type="continuationSeparator" w:id="0">
    <w:p w:rsidR="0084211D" w:rsidRDefault="0084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11D" w:rsidRDefault="0084211D">
      <w:r>
        <w:rPr>
          <w:color w:val="000000"/>
        </w:rPr>
        <w:separator/>
      </w:r>
    </w:p>
  </w:footnote>
  <w:footnote w:type="continuationSeparator" w:id="0">
    <w:p w:rsidR="0084211D" w:rsidRDefault="00842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5815"/>
    <w:rsid w:val="00795815"/>
    <w:rsid w:val="0084211D"/>
    <w:rsid w:val="00F8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2020-04-21T11:45:00Z</dcterms:created>
  <dcterms:modified xsi:type="dcterms:W3CDTF">2020-04-21T11:45:00Z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