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CC" w:rsidRPr="002A022A" w:rsidRDefault="002F32CC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F32CC" w:rsidRPr="003A5FF1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>
        <w:rPr>
          <w:b w:val="0"/>
          <w:bCs/>
          <w:kern w:val="0"/>
          <w:sz w:val="28"/>
          <w:szCs w:val="28"/>
          <w:lang w:eastAsia="ru-RU"/>
        </w:rPr>
        <w:t>Козлов</w:t>
      </w:r>
      <w:r w:rsidRPr="003A5FF1">
        <w:rPr>
          <w:b w:val="0"/>
          <w:bCs/>
          <w:kern w:val="0"/>
          <w:sz w:val="28"/>
          <w:szCs w:val="28"/>
          <w:lang w:eastAsia="ru-RU"/>
        </w:rPr>
        <w:t>ского сельсовета</w:t>
      </w:r>
    </w:p>
    <w:p w:rsidR="002F32CC" w:rsidRPr="003A5FF1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F32CC" w:rsidRPr="002A022A" w:rsidRDefault="002F32CC" w:rsidP="002C5790">
      <w:pPr>
        <w:pStyle w:val="BodyText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От___________________________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(наименование заявителя, фамилия имя 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отчество (при наличии) физического лица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2F32CC" w:rsidRPr="002A022A" w:rsidRDefault="002F32CC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Контактная информация:</w:t>
      </w:r>
    </w:p>
    <w:p w:rsidR="002F32CC" w:rsidRPr="002A022A" w:rsidRDefault="002F32CC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2F32CC" w:rsidRPr="002A022A" w:rsidRDefault="002F32CC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</w:p>
    <w:p w:rsidR="002F32CC" w:rsidRPr="002A022A" w:rsidRDefault="002F32CC" w:rsidP="002C5790">
      <w:pPr>
        <w:pStyle w:val="BodyText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</w:p>
    <w:p w:rsidR="002F32CC" w:rsidRPr="002A022A" w:rsidRDefault="002F32CC" w:rsidP="002C5790">
      <w:pPr>
        <w:pStyle w:val="BodyText"/>
        <w:ind w:firstLine="567"/>
        <w:jc w:val="right"/>
        <w:rPr>
          <w:kern w:val="24"/>
          <w:sz w:val="28"/>
          <w:szCs w:val="28"/>
        </w:rPr>
      </w:pP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F32CC" w:rsidRPr="002A022A" w:rsidRDefault="002F32CC" w:rsidP="00587049">
      <w:pPr>
        <w:pStyle w:val="Heading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</w:t>
      </w:r>
      <w:r>
        <w:rPr>
          <w:b w:val="0"/>
          <w:bCs/>
          <w:kern w:val="0"/>
          <w:sz w:val="28"/>
          <w:szCs w:val="28"/>
          <w:lang w:eastAsia="ru-RU"/>
        </w:rPr>
        <w:t>____________________________</w:t>
      </w:r>
    </w:p>
    <w:p w:rsidR="002F32CC" w:rsidRPr="002A022A" w:rsidRDefault="002F32CC" w:rsidP="00587049">
      <w:pPr>
        <w:pStyle w:val="Heading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(нежилое помещение, отдельное здание, сооружение, движимое имущество)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2F32CC" w:rsidRPr="002A022A" w:rsidRDefault="002F32CC" w:rsidP="00587049">
      <w:pPr>
        <w:pStyle w:val="Heading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расположенное по адресу: _______________________________________________</w:t>
      </w:r>
      <w:r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договор на срок с _________</w:t>
      </w:r>
      <w:r>
        <w:rPr>
          <w:b w:val="0"/>
          <w:bCs/>
          <w:kern w:val="0"/>
          <w:sz w:val="28"/>
          <w:szCs w:val="28"/>
          <w:lang w:eastAsia="ru-RU"/>
        </w:rPr>
        <w:t xml:space="preserve">________ по ______________ </w:t>
      </w:r>
      <w:r w:rsidRPr="002A022A">
        <w:rPr>
          <w:b w:val="0"/>
          <w:bCs/>
          <w:kern w:val="0"/>
          <w:sz w:val="28"/>
          <w:szCs w:val="28"/>
          <w:lang w:eastAsia="ru-RU"/>
        </w:rPr>
        <w:t>для использования  _____________________</w:t>
      </w:r>
      <w:r>
        <w:rPr>
          <w:b w:val="0"/>
          <w:bCs/>
          <w:kern w:val="0"/>
          <w:sz w:val="28"/>
          <w:szCs w:val="28"/>
          <w:lang w:eastAsia="ru-RU"/>
        </w:rPr>
        <w:t>____________</w:t>
      </w:r>
    </w:p>
    <w:p w:rsidR="002F32CC" w:rsidRPr="002A022A" w:rsidRDefault="002F32CC" w:rsidP="00587049">
      <w:pPr>
        <w:pStyle w:val="Heading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___________________________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Почтовый адрес:</w:t>
      </w:r>
    </w:p>
    <w:p w:rsidR="002F32CC" w:rsidRPr="002A022A" w:rsidRDefault="002F32CC" w:rsidP="002C5790">
      <w:pPr>
        <w:pStyle w:val="Heading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</w:p>
    <w:p w:rsidR="002F32CC" w:rsidRDefault="002F32CC"/>
    <w:sectPr w:rsidR="002F32CC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5790"/>
    <w:rsid w:val="002A022A"/>
    <w:rsid w:val="002C5790"/>
    <w:rsid w:val="002E6AFA"/>
    <w:rsid w:val="002F32CC"/>
    <w:rsid w:val="003A5FF1"/>
    <w:rsid w:val="00433F80"/>
    <w:rsid w:val="00587049"/>
    <w:rsid w:val="005D5316"/>
    <w:rsid w:val="0090795C"/>
    <w:rsid w:val="00D261A7"/>
    <w:rsid w:val="00DD17CE"/>
    <w:rsid w:val="00E47B2B"/>
    <w:rsid w:val="00EB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790"/>
    <w:pPr>
      <w:spacing w:after="160" w:line="259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5790"/>
    <w:rPr>
      <w:rFonts w:ascii="Times New Roman" w:eastAsia="Times New Roman" w:hAnsi="Times New Roman" w:cs="Times New Roman"/>
      <w:b/>
      <w:kern w:val="1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C5790"/>
    <w:rPr>
      <w:rFonts w:ascii="Times New Roman" w:eastAsia="Times New Roman" w:hAnsi="Times New Roman" w:cs="Times New Roman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148</Words>
  <Characters>845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</dc:title>
  <dc:subject/>
  <dc:creator>verselsov</dc:creator>
  <cp:keywords/>
  <dc:description/>
  <cp:lastModifiedBy>KITSELSOVET</cp:lastModifiedBy>
  <cp:revision>2</cp:revision>
  <dcterms:created xsi:type="dcterms:W3CDTF">2021-08-02T07:09:00Z</dcterms:created>
  <dcterms:modified xsi:type="dcterms:W3CDTF">2021-08-02T07:09:00Z</dcterms:modified>
</cp:coreProperties>
</file>