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B6" w:rsidRPr="00A852BC" w:rsidRDefault="00426AB6" w:rsidP="00CA160F">
      <w:pPr>
        <w:spacing w:after="1"/>
        <w:rPr>
          <w:rFonts w:ascii="Times New Roman" w:hAnsi="Times New Roman"/>
          <w:sz w:val="26"/>
          <w:szCs w:val="26"/>
        </w:rPr>
      </w:pPr>
    </w:p>
    <w:p w:rsidR="00426AB6" w:rsidRPr="00C6020D" w:rsidRDefault="00426AB6" w:rsidP="00C6020D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>
        <w:rPr>
          <w:rFonts w:ascii="Times New Roman" w:hAnsi="Times New Roman" w:cs="Times New Roman"/>
          <w:sz w:val="24"/>
          <w:szCs w:val="24"/>
        </w:rPr>
        <w:t>Китунькинск</w:t>
      </w:r>
      <w:r w:rsidRPr="00C6020D">
        <w:rPr>
          <w:rFonts w:ascii="Times New Roman" w:hAnsi="Times New Roman" w:cs="Times New Roman"/>
          <w:sz w:val="24"/>
          <w:szCs w:val="24"/>
        </w:rPr>
        <w:t xml:space="preserve">ого сельсовета Лопатинского района Пензенской области  </w:t>
      </w:r>
      <w:r>
        <w:rPr>
          <w:rFonts w:ascii="Times New Roman" w:hAnsi="Times New Roman" w:cs="Times New Roman"/>
          <w:sz w:val="24"/>
          <w:szCs w:val="24"/>
        </w:rPr>
        <w:t>Абрашиной Марине Викторовне</w:t>
      </w:r>
    </w:p>
    <w:p w:rsidR="00426AB6" w:rsidRPr="00C6020D" w:rsidRDefault="00426AB6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ИП «</w:t>
      </w:r>
      <w:r w:rsidRPr="00C6020D">
        <w:rPr>
          <w:rFonts w:ascii="Times New Roman" w:hAnsi="Times New Roman" w:cs="Times New Roman"/>
          <w:sz w:val="24"/>
          <w:szCs w:val="24"/>
        </w:rPr>
        <w:t xml:space="preserve"> Иванова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20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.»</w:t>
      </w:r>
    </w:p>
    <w:p w:rsidR="00426AB6" w:rsidRDefault="00426AB6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>проживающего по адресу: Пензенская</w:t>
      </w:r>
      <w:r>
        <w:rPr>
          <w:rFonts w:ascii="Times New Roman" w:hAnsi="Times New Roman" w:cs="Times New Roman"/>
          <w:sz w:val="24"/>
          <w:szCs w:val="24"/>
        </w:rPr>
        <w:t xml:space="preserve"> область  Лопатинский район  с.Советская</w:t>
      </w:r>
      <w:r w:rsidRPr="00C60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дом </w:t>
      </w:r>
      <w:r w:rsidRPr="00C602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6020D">
        <w:rPr>
          <w:rFonts w:ascii="Times New Roman" w:hAnsi="Times New Roman" w:cs="Times New Roman"/>
          <w:sz w:val="24"/>
          <w:szCs w:val="24"/>
        </w:rPr>
        <w:t>0</w:t>
      </w:r>
    </w:p>
    <w:p w:rsidR="00426AB6" w:rsidRPr="00C6020D" w:rsidRDefault="00426AB6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8-900-000-00-00</w:t>
      </w:r>
    </w:p>
    <w:p w:rsidR="00426AB6" w:rsidRPr="00C6020D" w:rsidRDefault="00426AB6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26AB6" w:rsidRPr="00C6020D" w:rsidRDefault="00426AB6" w:rsidP="00CA16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C6020D">
        <w:rPr>
          <w:rFonts w:ascii="Times New Roman" w:hAnsi="Times New Roman" w:cs="Times New Roman"/>
          <w:sz w:val="24"/>
          <w:szCs w:val="24"/>
        </w:rPr>
        <w:t>ЗАПРОС</w:t>
      </w:r>
    </w:p>
    <w:p w:rsidR="00426AB6" w:rsidRPr="00C6020D" w:rsidRDefault="00426AB6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26AB6" w:rsidRPr="00C6020D" w:rsidRDefault="00426AB6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о предоставлении выписки из реестра муниципального имущества</w:t>
      </w:r>
    </w:p>
    <w:p w:rsidR="00426AB6" w:rsidRPr="00C6020D" w:rsidRDefault="00426AB6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6AB6" w:rsidRPr="00C6020D" w:rsidRDefault="00426AB6" w:rsidP="00CA16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>Прошу предоставить выписку из реестра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Китунькинского сельсовета Лопатинского района Пензенской области </w:t>
      </w:r>
      <w:r w:rsidRPr="00C6020D">
        <w:rPr>
          <w:rFonts w:ascii="Times New Roman" w:hAnsi="Times New Roman" w:cs="Times New Roman"/>
          <w:sz w:val="24"/>
          <w:szCs w:val="24"/>
        </w:rPr>
        <w:t>на следующий объект:</w:t>
      </w:r>
    </w:p>
    <w:p w:rsidR="00426AB6" w:rsidRPr="00C6020D" w:rsidRDefault="00426AB6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26AB6" w:rsidRPr="00C6020D" w:rsidRDefault="00426AB6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здание  школы , площадью </w:t>
      </w:r>
      <w:smartTag w:uri="urn:schemas-microsoft-com:office:smarttags" w:element="metricconverter">
        <w:smartTagPr>
          <w:attr w:name="ProductID" w:val="1000 м2"/>
        </w:smartTagPr>
        <w:r>
          <w:rPr>
            <w:rFonts w:ascii="Times New Roman" w:hAnsi="Times New Roman" w:cs="Times New Roman"/>
            <w:sz w:val="24"/>
            <w:szCs w:val="24"/>
          </w:rPr>
          <w:t>1000 м2</w:t>
        </w:r>
      </w:smartTag>
    </w:p>
    <w:p w:rsidR="00426AB6" w:rsidRPr="00C6020D" w:rsidRDefault="00426AB6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AB6" w:rsidRPr="00C6020D" w:rsidRDefault="00426AB6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C6020D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C6020D">
        <w:rPr>
          <w:rFonts w:ascii="Times New Roman" w:hAnsi="Times New Roman" w:cs="Times New Roman"/>
          <w:sz w:val="24"/>
          <w:szCs w:val="24"/>
        </w:rPr>
        <w:t>:</w:t>
      </w:r>
    </w:p>
    <w:p w:rsidR="00426AB6" w:rsidRPr="00A852BC" w:rsidRDefault="00426AB6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426AB6" w:rsidRPr="00137980" w:rsidTr="001C5B46">
        <w:tc>
          <w:tcPr>
            <w:tcW w:w="737" w:type="dxa"/>
          </w:tcPr>
          <w:p w:rsidR="00426AB6" w:rsidRPr="00264C93" w:rsidRDefault="00426AB6" w:rsidP="001C5B46">
            <w:pPr>
              <w:pStyle w:val="ConsPlusNormal"/>
            </w:pPr>
          </w:p>
        </w:tc>
        <w:tc>
          <w:tcPr>
            <w:tcW w:w="8220" w:type="dxa"/>
          </w:tcPr>
          <w:p w:rsidR="00426AB6" w:rsidRPr="00A852BC" w:rsidRDefault="00426AB6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426AB6" w:rsidRPr="00137980" w:rsidTr="001C5B46">
        <w:tc>
          <w:tcPr>
            <w:tcW w:w="737" w:type="dxa"/>
          </w:tcPr>
          <w:p w:rsidR="00426AB6" w:rsidRPr="00C6020D" w:rsidRDefault="00426AB6" w:rsidP="001C5B46">
            <w:pPr>
              <w:pStyle w:val="ConsPlusNormal"/>
            </w:pPr>
            <w:r>
              <w:rPr>
                <w:lang w:val="en-US"/>
              </w:rPr>
              <w:t>V</w:t>
            </w:r>
          </w:p>
        </w:tc>
        <w:tc>
          <w:tcPr>
            <w:tcW w:w="8220" w:type="dxa"/>
          </w:tcPr>
          <w:p w:rsidR="00426AB6" w:rsidRPr="00A852BC" w:rsidRDefault="00426AB6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426AB6" w:rsidRPr="00137980" w:rsidTr="001C5B46">
        <w:tc>
          <w:tcPr>
            <w:tcW w:w="737" w:type="dxa"/>
          </w:tcPr>
          <w:p w:rsidR="00426AB6" w:rsidRPr="00A852BC" w:rsidRDefault="00426AB6" w:rsidP="001C5B46">
            <w:pPr>
              <w:pStyle w:val="ConsPlusNormal"/>
            </w:pPr>
          </w:p>
        </w:tc>
        <w:tc>
          <w:tcPr>
            <w:tcW w:w="8220" w:type="dxa"/>
          </w:tcPr>
          <w:p w:rsidR="00426AB6" w:rsidRPr="00A852BC" w:rsidRDefault="00426AB6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26AB6" w:rsidRPr="00137980" w:rsidTr="001C5B46">
        <w:tc>
          <w:tcPr>
            <w:tcW w:w="737" w:type="dxa"/>
          </w:tcPr>
          <w:p w:rsidR="00426AB6" w:rsidRPr="00A852BC" w:rsidRDefault="00426AB6" w:rsidP="001C5B46">
            <w:pPr>
              <w:pStyle w:val="ConsPlusNormal"/>
            </w:pPr>
          </w:p>
        </w:tc>
        <w:tc>
          <w:tcPr>
            <w:tcW w:w="8220" w:type="dxa"/>
          </w:tcPr>
          <w:p w:rsidR="00426AB6" w:rsidRPr="00A852BC" w:rsidRDefault="00426AB6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426AB6" w:rsidRPr="00A852BC" w:rsidRDefault="00426AB6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426AB6" w:rsidRPr="00A852BC" w:rsidRDefault="00426AB6" w:rsidP="00CA160F">
      <w:pPr>
        <w:pStyle w:val="ConsPlusNormal"/>
        <w:jc w:val="both"/>
      </w:pPr>
    </w:p>
    <w:p w:rsidR="00426AB6" w:rsidRPr="00A852BC" w:rsidRDefault="00426AB6" w:rsidP="00CA160F">
      <w:pPr>
        <w:pStyle w:val="ConsPlusNormal"/>
        <w:ind w:firstLine="540"/>
        <w:jc w:val="both"/>
      </w:pPr>
      <w:r w:rsidRPr="00A852BC">
        <w:t>Приложение:</w:t>
      </w:r>
    </w:p>
    <w:p w:rsidR="00426AB6" w:rsidRPr="00A852BC" w:rsidRDefault="00426AB6" w:rsidP="00C6020D">
      <w:pPr>
        <w:pStyle w:val="ConsPlusNonformat"/>
        <w:jc w:val="both"/>
      </w:pPr>
      <w:r w:rsidRPr="00A852BC">
        <w:t xml:space="preserve">     </w:t>
      </w:r>
      <w:r>
        <w:t>01.06.2021</w:t>
      </w:r>
      <w:r w:rsidRPr="00A852BC">
        <w:t xml:space="preserve">           Подпись заявителя</w:t>
      </w:r>
      <w:r>
        <w:t xml:space="preserve">  И.И.Иванов</w:t>
      </w:r>
    </w:p>
    <w:p w:rsidR="00426AB6" w:rsidRDefault="00426AB6"/>
    <w:sectPr w:rsidR="00426AB6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AB6" w:rsidRDefault="00426AB6" w:rsidP="007544AF">
      <w:pPr>
        <w:spacing w:after="0" w:line="240" w:lineRule="auto"/>
      </w:pPr>
      <w:r>
        <w:separator/>
      </w:r>
    </w:p>
  </w:endnote>
  <w:endnote w:type="continuationSeparator" w:id="0">
    <w:p w:rsidR="00426AB6" w:rsidRDefault="00426AB6" w:rsidP="0075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B6" w:rsidRDefault="00426A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B6" w:rsidRDefault="00426AB6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426AB6" w:rsidRDefault="00426A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B6" w:rsidRDefault="00426A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AB6" w:rsidRDefault="00426AB6" w:rsidP="007544AF">
      <w:pPr>
        <w:spacing w:after="0" w:line="240" w:lineRule="auto"/>
      </w:pPr>
      <w:r>
        <w:separator/>
      </w:r>
    </w:p>
  </w:footnote>
  <w:footnote w:type="continuationSeparator" w:id="0">
    <w:p w:rsidR="00426AB6" w:rsidRDefault="00426AB6" w:rsidP="00754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B6" w:rsidRDefault="00426A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B6" w:rsidRDefault="00426A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B6" w:rsidRDefault="00426AB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60F"/>
    <w:rsid w:val="000F2614"/>
    <w:rsid w:val="00137980"/>
    <w:rsid w:val="001C36E1"/>
    <w:rsid w:val="001C5B46"/>
    <w:rsid w:val="00226384"/>
    <w:rsid w:val="00264C93"/>
    <w:rsid w:val="00276180"/>
    <w:rsid w:val="00426AB6"/>
    <w:rsid w:val="00433F80"/>
    <w:rsid w:val="005D5316"/>
    <w:rsid w:val="00643499"/>
    <w:rsid w:val="007544AF"/>
    <w:rsid w:val="00914B2B"/>
    <w:rsid w:val="00A852BC"/>
    <w:rsid w:val="00C6020D"/>
    <w:rsid w:val="00CA160F"/>
    <w:rsid w:val="00D261A7"/>
    <w:rsid w:val="00DE41C3"/>
    <w:rsid w:val="00E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0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CA160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16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16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174</Words>
  <Characters>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Китунькинского сельсовета Лопатинского района Пензенской области  Абрашиной Марине Викторовне</dc:title>
  <dc:subject/>
  <dc:creator>verselsov</dc:creator>
  <cp:keywords/>
  <dc:description/>
  <cp:lastModifiedBy>KITSELSOVET</cp:lastModifiedBy>
  <cp:revision>2</cp:revision>
  <dcterms:created xsi:type="dcterms:W3CDTF">2021-07-27T07:32:00Z</dcterms:created>
  <dcterms:modified xsi:type="dcterms:W3CDTF">2021-07-27T07:32:00Z</dcterms:modified>
</cp:coreProperties>
</file>