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8B1" w:rsidRPr="002A022A" w:rsidRDefault="003668B1" w:rsidP="002C5790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A022A">
        <w:rPr>
          <w:rFonts w:ascii="Times New Roman" w:hAnsi="Times New Roman"/>
          <w:sz w:val="28"/>
          <w:szCs w:val="28"/>
          <w:lang w:eastAsia="ru-RU"/>
        </w:rPr>
        <w:t>"</w:t>
      </w:r>
    </w:p>
    <w:p w:rsidR="003668B1" w:rsidRPr="002A022A" w:rsidRDefault="003668B1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</w:p>
    <w:p w:rsidR="003668B1" w:rsidRPr="002A022A" w:rsidRDefault="003668B1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Главе администрации</w:t>
      </w:r>
    </w:p>
    <w:p w:rsidR="003668B1" w:rsidRPr="003A5FF1" w:rsidRDefault="003668B1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r>
        <w:rPr>
          <w:b w:val="0"/>
          <w:bCs/>
          <w:kern w:val="0"/>
          <w:sz w:val="28"/>
          <w:szCs w:val="28"/>
          <w:lang w:eastAsia="ru-RU"/>
        </w:rPr>
        <w:t>Козловск</w:t>
      </w:r>
      <w:r w:rsidRPr="003A5FF1">
        <w:rPr>
          <w:b w:val="0"/>
          <w:bCs/>
          <w:kern w:val="0"/>
          <w:sz w:val="28"/>
          <w:szCs w:val="28"/>
          <w:lang w:eastAsia="ru-RU"/>
        </w:rPr>
        <w:t>ого сельсовета</w:t>
      </w:r>
    </w:p>
    <w:p w:rsidR="003668B1" w:rsidRPr="003A5FF1" w:rsidRDefault="003668B1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3A5FF1">
        <w:rPr>
          <w:b w:val="0"/>
          <w:bCs/>
          <w:kern w:val="0"/>
          <w:sz w:val="28"/>
          <w:szCs w:val="28"/>
          <w:lang w:eastAsia="ru-RU"/>
        </w:rPr>
        <w:t>Лопатинского района</w:t>
      </w:r>
    </w:p>
    <w:p w:rsidR="003668B1" w:rsidRPr="002A022A" w:rsidRDefault="003668B1" w:rsidP="002C5790">
      <w:pPr>
        <w:pStyle w:val="BodyText"/>
        <w:ind w:firstLine="567"/>
        <w:jc w:val="right"/>
        <w:rPr>
          <w:bCs/>
          <w:kern w:val="0"/>
          <w:sz w:val="28"/>
          <w:szCs w:val="28"/>
          <w:lang w:eastAsia="ru-RU"/>
        </w:rPr>
      </w:pPr>
      <w:r w:rsidRPr="002A022A">
        <w:rPr>
          <w:bCs/>
          <w:kern w:val="0"/>
          <w:sz w:val="28"/>
          <w:szCs w:val="28"/>
          <w:lang w:eastAsia="ru-RU"/>
        </w:rPr>
        <w:t>Пензенской области</w:t>
      </w:r>
    </w:p>
    <w:p w:rsidR="003668B1" w:rsidRPr="002A022A" w:rsidRDefault="003668B1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r>
        <w:rPr>
          <w:b w:val="0"/>
          <w:bCs/>
          <w:kern w:val="0"/>
          <w:sz w:val="28"/>
          <w:szCs w:val="28"/>
          <w:lang w:eastAsia="ru-RU"/>
        </w:rPr>
        <w:t>Абрашиной М.В.</w:t>
      </w:r>
    </w:p>
    <w:p w:rsidR="003668B1" w:rsidRPr="002A022A" w:rsidRDefault="003668B1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(Ф.И.О.)</w:t>
      </w:r>
    </w:p>
    <w:p w:rsidR="003668B1" w:rsidRPr="002A022A" w:rsidRDefault="003668B1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r>
        <w:rPr>
          <w:b w:val="0"/>
          <w:bCs/>
          <w:kern w:val="0"/>
          <w:sz w:val="28"/>
          <w:szCs w:val="28"/>
          <w:lang w:eastAsia="ru-RU"/>
        </w:rPr>
        <w:t>От Иванова Ивана Ивановича</w:t>
      </w:r>
    </w:p>
    <w:p w:rsidR="003668B1" w:rsidRPr="002A022A" w:rsidRDefault="003668B1" w:rsidP="009A3917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r w:rsidRPr="002A022A">
        <w:rPr>
          <w:kern w:val="24"/>
          <w:sz w:val="28"/>
          <w:szCs w:val="28"/>
        </w:rPr>
        <w:t>Контактная информация:</w:t>
      </w:r>
    </w:p>
    <w:p w:rsidR="003668B1" w:rsidRDefault="003668B1" w:rsidP="002C5790">
      <w:pPr>
        <w:pStyle w:val="BodyText"/>
        <w:spacing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kern w:val="24"/>
          <w:sz w:val="28"/>
          <w:szCs w:val="28"/>
        </w:rPr>
        <w:t>Почтовый адрес:</w:t>
      </w:r>
    </w:p>
    <w:p w:rsidR="003668B1" w:rsidRDefault="003668B1" w:rsidP="002C5790">
      <w:pPr>
        <w:pStyle w:val="BodyText"/>
        <w:spacing w:after="0"/>
        <w:ind w:firstLine="567"/>
        <w:jc w:val="right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442557 Пензенская область</w:t>
      </w:r>
    </w:p>
    <w:p w:rsidR="003668B1" w:rsidRDefault="003668B1" w:rsidP="002C5790">
      <w:pPr>
        <w:pStyle w:val="BodyText"/>
        <w:spacing w:after="0"/>
        <w:ind w:firstLine="567"/>
        <w:jc w:val="right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Лопатинский район</w:t>
      </w:r>
    </w:p>
    <w:p w:rsidR="003668B1" w:rsidRDefault="003668B1" w:rsidP="002C5790">
      <w:pPr>
        <w:pStyle w:val="BodyText"/>
        <w:spacing w:after="0"/>
        <w:ind w:firstLine="567"/>
        <w:jc w:val="right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С.Китунькино</w:t>
      </w:r>
    </w:p>
    <w:p w:rsidR="003668B1" w:rsidRPr="002A022A" w:rsidRDefault="003668B1" w:rsidP="002C5790">
      <w:pPr>
        <w:pStyle w:val="BodyText"/>
        <w:spacing w:after="0"/>
        <w:ind w:firstLine="567"/>
        <w:jc w:val="right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Ул.Центральная, 1</w:t>
      </w:r>
    </w:p>
    <w:p w:rsidR="003668B1" w:rsidRPr="009A3917" w:rsidRDefault="003668B1" w:rsidP="002C5790">
      <w:pPr>
        <w:pStyle w:val="BodyText"/>
        <w:spacing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kern w:val="24"/>
          <w:sz w:val="28"/>
          <w:szCs w:val="28"/>
        </w:rPr>
        <w:t>Адрес электронной почты:</w:t>
      </w:r>
      <w:r>
        <w:rPr>
          <w:kern w:val="24"/>
          <w:sz w:val="28"/>
          <w:szCs w:val="28"/>
        </w:rPr>
        <w:t xml:space="preserve"> qwr@r</w:t>
      </w:r>
      <w:r>
        <w:rPr>
          <w:kern w:val="24"/>
          <w:sz w:val="28"/>
          <w:szCs w:val="28"/>
          <w:lang w:val="en-US"/>
        </w:rPr>
        <w:t>ambler</w:t>
      </w:r>
      <w:r>
        <w:rPr>
          <w:kern w:val="24"/>
          <w:sz w:val="28"/>
          <w:szCs w:val="28"/>
        </w:rPr>
        <w:t>.</w:t>
      </w:r>
      <w:r>
        <w:rPr>
          <w:kern w:val="24"/>
          <w:sz w:val="28"/>
          <w:szCs w:val="28"/>
          <w:lang w:val="en-US"/>
        </w:rPr>
        <w:t>ru</w:t>
      </w:r>
    </w:p>
    <w:p w:rsidR="003668B1" w:rsidRPr="002A022A" w:rsidRDefault="003668B1" w:rsidP="002C5790">
      <w:pPr>
        <w:pStyle w:val="BodyText"/>
        <w:spacing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kern w:val="24"/>
          <w:sz w:val="28"/>
          <w:szCs w:val="28"/>
        </w:rPr>
        <w:t>Телефон:</w:t>
      </w:r>
      <w:r>
        <w:rPr>
          <w:kern w:val="24"/>
          <w:sz w:val="28"/>
          <w:szCs w:val="28"/>
        </w:rPr>
        <w:t>8-900-000-00-00</w:t>
      </w:r>
    </w:p>
    <w:p w:rsidR="003668B1" w:rsidRPr="002A022A" w:rsidRDefault="003668B1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</w:p>
    <w:p w:rsidR="003668B1" w:rsidRPr="002A022A" w:rsidRDefault="003668B1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r w:rsidRPr="002A022A">
        <w:rPr>
          <w:bCs/>
          <w:kern w:val="0"/>
          <w:sz w:val="28"/>
          <w:szCs w:val="28"/>
          <w:lang w:eastAsia="ru-RU"/>
        </w:rPr>
        <w:t>Заявление</w:t>
      </w:r>
    </w:p>
    <w:p w:rsidR="003668B1" w:rsidRPr="002A022A" w:rsidRDefault="003668B1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</w:p>
    <w:p w:rsidR="003668B1" w:rsidRPr="002A022A" w:rsidRDefault="003668B1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прошу предоставить в доверительное управление муниципальное имущество </w:t>
      </w:r>
    </w:p>
    <w:p w:rsidR="003668B1" w:rsidRPr="002A022A" w:rsidRDefault="003668B1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>
        <w:rPr>
          <w:b w:val="0"/>
          <w:bCs/>
          <w:kern w:val="0"/>
          <w:sz w:val="28"/>
          <w:szCs w:val="28"/>
          <w:lang w:eastAsia="ru-RU"/>
        </w:rPr>
        <w:t xml:space="preserve"> нежилое здание  библиотеки</w:t>
      </w:r>
    </w:p>
    <w:p w:rsidR="003668B1" w:rsidRPr="002A022A" w:rsidRDefault="003668B1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(нежилое помещение, отдельное здание, сооружение, движимое имущество)</w:t>
      </w:r>
    </w:p>
    <w:p w:rsidR="003668B1" w:rsidRPr="002A022A" w:rsidRDefault="003668B1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9A3917">
        <w:rPr>
          <w:b w:val="0"/>
          <w:bCs/>
          <w:kern w:val="0"/>
          <w:sz w:val="28"/>
          <w:szCs w:val="28"/>
          <w:u w:val="single"/>
          <w:lang w:eastAsia="ru-RU"/>
        </w:rPr>
        <w:t>общей площадью</w:t>
      </w: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(прот</w:t>
      </w:r>
      <w:r>
        <w:rPr>
          <w:b w:val="0"/>
          <w:bCs/>
          <w:kern w:val="0"/>
          <w:sz w:val="28"/>
          <w:szCs w:val="28"/>
          <w:lang w:eastAsia="ru-RU"/>
        </w:rPr>
        <w:t xml:space="preserve">яженностью) </w:t>
      </w:r>
      <w:smartTag w:uri="urn:schemas-microsoft-com:office:smarttags" w:element="metricconverter">
        <w:smartTagPr>
          <w:attr w:name="ProductID" w:val="1000 кв. м"/>
        </w:smartTagPr>
        <w:r>
          <w:rPr>
            <w:b w:val="0"/>
            <w:bCs/>
            <w:kern w:val="0"/>
            <w:sz w:val="28"/>
            <w:szCs w:val="28"/>
            <w:lang w:eastAsia="ru-RU"/>
          </w:rPr>
          <w:t>1000</w:t>
        </w:r>
        <w:r w:rsidRPr="002A022A">
          <w:rPr>
            <w:b w:val="0"/>
            <w:bCs/>
            <w:kern w:val="0"/>
            <w:sz w:val="28"/>
            <w:szCs w:val="28"/>
            <w:lang w:eastAsia="ru-RU"/>
          </w:rPr>
          <w:t xml:space="preserve"> кв. м</w:t>
        </w:r>
      </w:smartTag>
      <w:r w:rsidRPr="002A022A">
        <w:rPr>
          <w:b w:val="0"/>
          <w:bCs/>
          <w:kern w:val="0"/>
          <w:sz w:val="28"/>
          <w:szCs w:val="28"/>
          <w:lang w:eastAsia="ru-RU"/>
        </w:rPr>
        <w:t>,</w:t>
      </w:r>
    </w:p>
    <w:p w:rsidR="003668B1" w:rsidRPr="002A022A" w:rsidRDefault="003668B1" w:rsidP="002C5790">
      <w:pPr>
        <w:pStyle w:val="Heading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расположенное </w:t>
      </w:r>
      <w:r>
        <w:rPr>
          <w:b w:val="0"/>
          <w:bCs/>
          <w:kern w:val="0"/>
          <w:sz w:val="28"/>
          <w:szCs w:val="28"/>
          <w:lang w:eastAsia="ru-RU"/>
        </w:rPr>
        <w:t xml:space="preserve">по адресу: Пензенская область  Лопатинский  район с.Козловка, ул.Ленина 190 </w:t>
      </w:r>
      <w:r w:rsidRPr="002A022A">
        <w:rPr>
          <w:b w:val="0"/>
          <w:bCs/>
          <w:kern w:val="0"/>
          <w:sz w:val="28"/>
          <w:szCs w:val="28"/>
          <w:lang w:eastAsia="ru-RU"/>
        </w:rPr>
        <w:t>и заключить соответствующий дог</w:t>
      </w:r>
      <w:r>
        <w:rPr>
          <w:b w:val="0"/>
          <w:bCs/>
          <w:kern w:val="0"/>
          <w:sz w:val="28"/>
          <w:szCs w:val="28"/>
          <w:lang w:eastAsia="ru-RU"/>
        </w:rPr>
        <w:t xml:space="preserve">овор на срок с 01.01.2021 по  31.12.2021 </w:t>
      </w:r>
      <w:r w:rsidRPr="002A022A">
        <w:rPr>
          <w:b w:val="0"/>
          <w:bCs/>
          <w:kern w:val="0"/>
          <w:sz w:val="28"/>
          <w:szCs w:val="28"/>
          <w:lang w:eastAsia="ru-RU"/>
        </w:rPr>
        <w:t xml:space="preserve">для использования </w:t>
      </w:r>
    </w:p>
    <w:p w:rsidR="003668B1" w:rsidRPr="002A022A" w:rsidRDefault="003668B1" w:rsidP="002C5790">
      <w:pPr>
        <w:pStyle w:val="Heading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r>
        <w:rPr>
          <w:b w:val="0"/>
          <w:bCs/>
          <w:kern w:val="0"/>
          <w:sz w:val="28"/>
          <w:szCs w:val="28"/>
          <w:lang w:eastAsia="ru-RU"/>
        </w:rPr>
        <w:t xml:space="preserve"> под торговый павильон</w:t>
      </w:r>
    </w:p>
    <w:p w:rsidR="003668B1" w:rsidRPr="002A022A" w:rsidRDefault="003668B1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(указать цель использования)</w:t>
      </w:r>
    </w:p>
    <w:p w:rsidR="003668B1" w:rsidRPr="002A022A" w:rsidRDefault="003668B1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</w:p>
    <w:p w:rsidR="003668B1" w:rsidRPr="002A022A" w:rsidRDefault="003668B1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Зая</w:t>
      </w:r>
      <w:r>
        <w:rPr>
          <w:b w:val="0"/>
          <w:bCs/>
          <w:kern w:val="0"/>
          <w:sz w:val="28"/>
          <w:szCs w:val="28"/>
          <w:lang w:eastAsia="ru-RU"/>
        </w:rPr>
        <w:t>витель _________ И.И.Иванов</w:t>
      </w:r>
    </w:p>
    <w:p w:rsidR="003668B1" w:rsidRPr="002A022A" w:rsidRDefault="003668B1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(подпись) МП (при наличии)</w:t>
      </w:r>
    </w:p>
    <w:p w:rsidR="003668B1" w:rsidRPr="002A022A" w:rsidRDefault="003668B1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Дата</w:t>
      </w:r>
    </w:p>
    <w:p w:rsidR="003668B1" w:rsidRPr="002A022A" w:rsidRDefault="003668B1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Контактная информация:</w:t>
      </w:r>
    </w:p>
    <w:p w:rsidR="003668B1" w:rsidRDefault="003668B1" w:rsidP="009A3917">
      <w:pPr>
        <w:pStyle w:val="BodyText"/>
        <w:spacing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bCs/>
          <w:kern w:val="0"/>
          <w:sz w:val="28"/>
          <w:szCs w:val="28"/>
          <w:lang w:eastAsia="ru-RU"/>
        </w:rPr>
        <w:t>Почтовый адрес:</w:t>
      </w:r>
      <w:r w:rsidRPr="009A3917">
        <w:rPr>
          <w:kern w:val="24"/>
          <w:sz w:val="28"/>
          <w:szCs w:val="28"/>
        </w:rPr>
        <w:t xml:space="preserve"> </w:t>
      </w:r>
      <w:r>
        <w:rPr>
          <w:kern w:val="24"/>
          <w:sz w:val="28"/>
          <w:szCs w:val="28"/>
        </w:rPr>
        <w:t>442557 Пензенская область</w:t>
      </w:r>
    </w:p>
    <w:p w:rsidR="003668B1" w:rsidRDefault="003668B1" w:rsidP="009A3917">
      <w:pPr>
        <w:pStyle w:val="BodyText"/>
        <w:spacing w:after="0"/>
        <w:ind w:firstLine="567"/>
        <w:jc w:val="right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Лопатинский район</w:t>
      </w:r>
    </w:p>
    <w:p w:rsidR="003668B1" w:rsidRDefault="003668B1" w:rsidP="009A3917">
      <w:pPr>
        <w:pStyle w:val="BodyText"/>
        <w:spacing w:after="0"/>
        <w:ind w:firstLine="567"/>
        <w:jc w:val="right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с.Китунькино</w:t>
      </w:r>
    </w:p>
    <w:p w:rsidR="003668B1" w:rsidRPr="002A022A" w:rsidRDefault="003668B1" w:rsidP="009A3917">
      <w:pPr>
        <w:pStyle w:val="BodyText"/>
        <w:spacing w:after="0"/>
        <w:ind w:firstLine="567"/>
        <w:jc w:val="right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Ул.Центральная, 1</w:t>
      </w:r>
    </w:p>
    <w:p w:rsidR="003668B1" w:rsidRPr="002A022A" w:rsidRDefault="003668B1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</w:p>
    <w:p w:rsidR="003668B1" w:rsidRPr="002A022A" w:rsidRDefault="003668B1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Телефон:</w:t>
      </w:r>
      <w:r w:rsidRPr="009A3917">
        <w:rPr>
          <w:kern w:val="24"/>
          <w:sz w:val="28"/>
          <w:szCs w:val="28"/>
        </w:rPr>
        <w:t xml:space="preserve"> </w:t>
      </w:r>
      <w:r>
        <w:rPr>
          <w:kern w:val="24"/>
          <w:sz w:val="28"/>
          <w:szCs w:val="28"/>
        </w:rPr>
        <w:t>8-900-000-00-00</w:t>
      </w:r>
    </w:p>
    <w:p w:rsidR="003668B1" w:rsidRDefault="003668B1"/>
    <w:sectPr w:rsidR="003668B1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5790"/>
    <w:rsid w:val="0017650D"/>
    <w:rsid w:val="002A022A"/>
    <w:rsid w:val="002C5790"/>
    <w:rsid w:val="003668B1"/>
    <w:rsid w:val="003A5FF1"/>
    <w:rsid w:val="00433F80"/>
    <w:rsid w:val="00473D20"/>
    <w:rsid w:val="005743DB"/>
    <w:rsid w:val="005D5316"/>
    <w:rsid w:val="009A3917"/>
    <w:rsid w:val="00C44BE6"/>
    <w:rsid w:val="00D261A7"/>
    <w:rsid w:val="00E47B2B"/>
    <w:rsid w:val="00F13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790"/>
    <w:pPr>
      <w:spacing w:after="160" w:line="259" w:lineRule="auto"/>
    </w:pPr>
    <w:rPr>
      <w:rFonts w:eastAsia="Times New Roman"/>
      <w:lang w:eastAsia="en-US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2C579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C5790"/>
    <w:rPr>
      <w:rFonts w:ascii="Times New Roman" w:eastAsia="Times New Roman" w:hAnsi="Times New Roman" w:cs="Times New Roman"/>
      <w:b/>
      <w:kern w:val="1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2C5790"/>
    <w:pPr>
      <w:widowControl w:val="0"/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C5790"/>
    <w:rPr>
      <w:rFonts w:ascii="Times New Roman" w:eastAsia="Times New Roman" w:hAnsi="Times New Roman" w:cs="Times New Roman"/>
      <w:kern w:val="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147</Words>
  <Characters>843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</dc:title>
  <dc:subject/>
  <dc:creator>verselsov</dc:creator>
  <cp:keywords/>
  <dc:description/>
  <cp:lastModifiedBy>KITSELSOVET</cp:lastModifiedBy>
  <cp:revision>2</cp:revision>
  <dcterms:created xsi:type="dcterms:W3CDTF">2021-08-02T07:08:00Z</dcterms:created>
  <dcterms:modified xsi:type="dcterms:W3CDTF">2021-08-02T07:08:00Z</dcterms:modified>
</cp:coreProperties>
</file>